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1E42C" w14:textId="13AD02EC" w:rsidR="00682D74" w:rsidRPr="00E445E3" w:rsidRDefault="000007EF" w:rsidP="002A49B6">
      <w:pPr>
        <w:jc w:val="center"/>
        <w:rPr>
          <w:sz w:val="72"/>
          <w:szCs w:val="72"/>
        </w:rPr>
      </w:pPr>
      <w:r w:rsidRPr="00E445E3">
        <w:rPr>
          <w:sz w:val="72"/>
          <w:szCs w:val="72"/>
        </w:rPr>
        <w:t>Guide to the Considerations about Re-opening Synagogue Buildings</w:t>
      </w:r>
    </w:p>
    <w:p w14:paraId="22AD5ECB" w14:textId="267EDD7C" w:rsidR="00F12D4F" w:rsidRPr="007D42BE" w:rsidRDefault="00F12D4F" w:rsidP="002A49B6">
      <w:pPr>
        <w:jc w:val="center"/>
        <w:rPr>
          <w:sz w:val="32"/>
          <w:szCs w:val="32"/>
        </w:rPr>
      </w:pPr>
      <w:r w:rsidRPr="007D42BE">
        <w:rPr>
          <w:sz w:val="32"/>
          <w:szCs w:val="32"/>
        </w:rPr>
        <w:t xml:space="preserve">Published by a working group of </w:t>
      </w:r>
      <w:r w:rsidR="007D42BE" w:rsidRPr="007D42BE">
        <w:rPr>
          <w:sz w:val="32"/>
          <w:szCs w:val="32"/>
        </w:rPr>
        <w:br/>
      </w:r>
      <w:r w:rsidRPr="007D42BE">
        <w:rPr>
          <w:sz w:val="32"/>
          <w:szCs w:val="32"/>
        </w:rPr>
        <w:t>the Reform, Conservative, and Reconstructionist Movements</w:t>
      </w:r>
    </w:p>
    <w:p w14:paraId="67A56939" w14:textId="4E571D30" w:rsidR="00C12E04" w:rsidRDefault="00C12E04" w:rsidP="002A49B6">
      <w:pPr>
        <w:jc w:val="center"/>
        <w:rPr>
          <w:sz w:val="32"/>
          <w:szCs w:val="32"/>
        </w:rPr>
      </w:pPr>
      <w:r w:rsidRPr="007D42BE">
        <w:rPr>
          <w:sz w:val="32"/>
          <w:szCs w:val="32"/>
        </w:rPr>
        <w:t>Version 1</w:t>
      </w:r>
      <w:r w:rsidR="00E445E3" w:rsidRPr="007D42BE">
        <w:rPr>
          <w:sz w:val="32"/>
          <w:szCs w:val="32"/>
        </w:rPr>
        <w:t xml:space="preserve">- </w:t>
      </w:r>
      <w:r w:rsidRPr="007D42BE">
        <w:rPr>
          <w:sz w:val="32"/>
          <w:szCs w:val="32"/>
        </w:rPr>
        <w:t>6/19/2020</w:t>
      </w:r>
    </w:p>
    <w:p w14:paraId="2BE6A9BF" w14:textId="77777777" w:rsidR="00FF1AAC" w:rsidRDefault="00FF1AAC" w:rsidP="002A49B6">
      <w:pPr>
        <w:jc w:val="center"/>
        <w:rPr>
          <w:sz w:val="32"/>
          <w:szCs w:val="32"/>
        </w:rPr>
      </w:pPr>
    </w:p>
    <w:p w14:paraId="767B8A63" w14:textId="77777777" w:rsidR="00FF1AAC" w:rsidRDefault="00FF1AAC" w:rsidP="002A49B6">
      <w:pPr>
        <w:jc w:val="center"/>
        <w:rPr>
          <w:sz w:val="32"/>
          <w:szCs w:val="32"/>
        </w:rPr>
      </w:pPr>
    </w:p>
    <w:p w14:paraId="44E15D4E" w14:textId="77777777" w:rsidR="00FF1AAC" w:rsidRDefault="00FF1AAC" w:rsidP="002A49B6">
      <w:pPr>
        <w:jc w:val="center"/>
        <w:rPr>
          <w:sz w:val="32"/>
          <w:szCs w:val="32"/>
        </w:rPr>
      </w:pPr>
    </w:p>
    <w:p w14:paraId="727926FB" w14:textId="77777777" w:rsidR="00FF1AAC" w:rsidRPr="007D42BE" w:rsidRDefault="00FF1AAC" w:rsidP="002A49B6">
      <w:pPr>
        <w:jc w:val="center"/>
        <w:rPr>
          <w:sz w:val="32"/>
          <w:szCs w:val="32"/>
        </w:rPr>
      </w:pPr>
    </w:p>
    <w:p w14:paraId="4E727FF4" w14:textId="34DFD4DE" w:rsidR="00F47793" w:rsidRDefault="00C12E04">
      <w:pPr>
        <w:rPr>
          <w:noProof/>
        </w:rPr>
      </w:pPr>
      <w:r w:rsidRPr="00A65809">
        <w:rPr>
          <w:noProof/>
          <w:lang w:bidi="he-IL"/>
        </w:rPr>
        <mc:AlternateContent>
          <mc:Choice Requires="wpg">
            <w:drawing>
              <wp:anchor distT="0" distB="0" distL="114300" distR="114300" simplePos="0" relativeHeight="251658240" behindDoc="0" locked="0" layoutInCell="1" allowOverlap="1" wp14:anchorId="785E8A43" wp14:editId="1C62F769">
                <wp:simplePos x="0" y="0"/>
                <wp:positionH relativeFrom="column">
                  <wp:posOffset>0</wp:posOffset>
                </wp:positionH>
                <wp:positionV relativeFrom="paragraph">
                  <wp:posOffset>24765</wp:posOffset>
                </wp:positionV>
                <wp:extent cx="5838825" cy="2901950"/>
                <wp:effectExtent l="0" t="0" r="9525" b="0"/>
                <wp:wrapNone/>
                <wp:docPr id="18" name="Group 17">
                  <a:extLst xmlns:a="http://schemas.openxmlformats.org/drawingml/2006/main">
                    <a:ext uri="{FF2B5EF4-FFF2-40B4-BE49-F238E27FC236}">
                      <a16:creationId xmlns:a16="http://schemas.microsoft.com/office/drawing/2014/main" id="{14301C27-1F1B-4A0D-8301-584FC51B9042}"/>
                    </a:ext>
                  </a:extLst>
                </wp:docPr>
                <wp:cNvGraphicFramePr/>
                <a:graphic xmlns:a="http://schemas.openxmlformats.org/drawingml/2006/main">
                  <a:graphicData uri="http://schemas.microsoft.com/office/word/2010/wordprocessingGroup">
                    <wpg:wgp>
                      <wpg:cNvGrpSpPr/>
                      <wpg:grpSpPr>
                        <a:xfrm>
                          <a:off x="0" y="0"/>
                          <a:ext cx="5838825" cy="2901950"/>
                          <a:chOff x="0" y="0"/>
                          <a:chExt cx="8194832" cy="4375344"/>
                        </a:xfrm>
                      </wpg:grpSpPr>
                      <pic:pic xmlns:pic="http://schemas.openxmlformats.org/drawingml/2006/picture">
                        <pic:nvPicPr>
                          <pic:cNvPr id="2" name="Picture 2">
                            <a:extLst>
                              <a:ext uri="{FF2B5EF4-FFF2-40B4-BE49-F238E27FC236}">
                                <a16:creationId xmlns:a16="http://schemas.microsoft.com/office/drawing/2014/main" id="{733FFB32-BD05-4433-9B58-7D3C66CD92A6}"/>
                              </a:ext>
                            </a:extLst>
                          </pic:cNvPr>
                          <pic:cNvPicPr/>
                        </pic:nvPicPr>
                        <pic:blipFill>
                          <a:blip r:embed="rId8"/>
                          <a:stretch>
                            <a:fillRect/>
                          </a:stretch>
                        </pic:blipFill>
                        <pic:spPr>
                          <a:xfrm>
                            <a:off x="107315" y="466725"/>
                            <a:ext cx="2871470" cy="7143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AD9C2A29-216F-47BD-AAE5-750CB1E61190}"/>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107315" y="3575244"/>
                            <a:ext cx="2512695" cy="800100"/>
                          </a:xfrm>
                          <a:prstGeom prst="rect">
                            <a:avLst/>
                          </a:prstGeom>
                          <a:noFill/>
                          <a:ln>
                            <a:noFill/>
                          </a:ln>
                        </pic:spPr>
                      </pic:pic>
                      <pic:pic xmlns:pic="http://schemas.openxmlformats.org/drawingml/2006/picture">
                        <pic:nvPicPr>
                          <pic:cNvPr id="4" name="Picture 4">
                            <a:extLst>
                              <a:ext uri="{FF2B5EF4-FFF2-40B4-BE49-F238E27FC236}">
                                <a16:creationId xmlns:a16="http://schemas.microsoft.com/office/drawing/2014/main" id="{323E2626-107C-44F4-A8A1-6A50F2F7DB90}"/>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3170901" y="266700"/>
                            <a:ext cx="1889760" cy="914400"/>
                          </a:xfrm>
                          <a:prstGeom prst="rect">
                            <a:avLst/>
                          </a:prstGeom>
                          <a:noFill/>
                          <a:ln>
                            <a:noFill/>
                          </a:ln>
                        </pic:spPr>
                      </pic:pic>
                      <pic:pic xmlns:pic="http://schemas.openxmlformats.org/drawingml/2006/picture">
                        <pic:nvPicPr>
                          <pic:cNvPr id="5" name="Picture 5">
                            <a:extLst>
                              <a:ext uri="{FF2B5EF4-FFF2-40B4-BE49-F238E27FC236}">
                                <a16:creationId xmlns:a16="http://schemas.microsoft.com/office/drawing/2014/main" id="{E0536CE1-58B6-4572-86ED-CDC7ED1B908C}"/>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5997109" y="1196238"/>
                            <a:ext cx="1638300" cy="1024255"/>
                          </a:xfrm>
                          <a:prstGeom prst="rect">
                            <a:avLst/>
                          </a:prstGeom>
                          <a:noFill/>
                          <a:ln>
                            <a:noFill/>
                          </a:ln>
                        </pic:spPr>
                      </pic:pic>
                      <pic:pic xmlns:pic="http://schemas.openxmlformats.org/drawingml/2006/picture">
                        <pic:nvPicPr>
                          <pic:cNvPr id="6" name="Picture 6">
                            <a:extLst>
                              <a:ext uri="{FF2B5EF4-FFF2-40B4-BE49-F238E27FC236}">
                                <a16:creationId xmlns:a16="http://schemas.microsoft.com/office/drawing/2014/main" id="{5FD3D036-FA03-4DB4-A667-489309690583}"/>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58188"/>
                            <a:ext cx="3086100" cy="662305"/>
                          </a:xfrm>
                          <a:prstGeom prst="rect">
                            <a:avLst/>
                          </a:prstGeom>
                          <a:noFill/>
                          <a:ln>
                            <a:noFill/>
                          </a:ln>
                        </pic:spPr>
                      </pic:pic>
                      <pic:pic xmlns:pic="http://schemas.openxmlformats.org/drawingml/2006/picture">
                        <pic:nvPicPr>
                          <pic:cNvPr id="7" name="Picture 7">
                            <a:extLst>
                              <a:ext uri="{FF2B5EF4-FFF2-40B4-BE49-F238E27FC236}">
                                <a16:creationId xmlns:a16="http://schemas.microsoft.com/office/drawing/2014/main" id="{74277DC2-126E-4FDE-9863-415CCFB5F293}"/>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5765957" y="2381270"/>
                            <a:ext cx="2428875" cy="971550"/>
                          </a:xfrm>
                          <a:prstGeom prst="rect">
                            <a:avLst/>
                          </a:prstGeom>
                          <a:noFill/>
                          <a:ln>
                            <a:noFill/>
                          </a:ln>
                        </pic:spPr>
                      </pic:pic>
                      <pic:pic xmlns:pic="http://schemas.openxmlformats.org/drawingml/2006/picture">
                        <pic:nvPicPr>
                          <pic:cNvPr id="8" name="Picture 8">
                            <a:extLst>
                              <a:ext uri="{FF2B5EF4-FFF2-40B4-BE49-F238E27FC236}">
                                <a16:creationId xmlns:a16="http://schemas.microsoft.com/office/drawing/2014/main" id="{B21A81AD-1C2C-4396-8BA0-3449BC957FF3}"/>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3121473" y="2282210"/>
                            <a:ext cx="2600325" cy="1070610"/>
                          </a:xfrm>
                          <a:prstGeom prst="rect">
                            <a:avLst/>
                          </a:prstGeom>
                          <a:noFill/>
                          <a:ln>
                            <a:noFill/>
                          </a:ln>
                        </pic:spPr>
                      </pic:pic>
                      <pic:pic xmlns:pic="http://schemas.openxmlformats.org/drawingml/2006/picture">
                        <pic:nvPicPr>
                          <pic:cNvPr id="9" name="Picture 9">
                            <a:extLst>
                              <a:ext uri="{FF2B5EF4-FFF2-40B4-BE49-F238E27FC236}">
                                <a16:creationId xmlns:a16="http://schemas.microsoft.com/office/drawing/2014/main" id="{F52247AF-946E-4F62-BEFA-171F72657EBF}"/>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5168970" y="0"/>
                            <a:ext cx="2914650" cy="1181100"/>
                          </a:xfrm>
                          <a:prstGeom prst="rect">
                            <a:avLst/>
                          </a:prstGeom>
                          <a:noFill/>
                        </pic:spPr>
                      </pic:pic>
                      <pic:pic xmlns:pic="http://schemas.openxmlformats.org/drawingml/2006/picture">
                        <pic:nvPicPr>
                          <pic:cNvPr id="10" name="Picture 10" descr="A picture containing knife&#10;&#10;Description automatically generated">
                            <a:extLst>
                              <a:ext uri="{FF2B5EF4-FFF2-40B4-BE49-F238E27FC236}">
                                <a16:creationId xmlns:a16="http://schemas.microsoft.com/office/drawing/2014/main" id="{A0B4AE52-2B46-48B2-AF34-BE88823FA5E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170901" y="1540906"/>
                            <a:ext cx="2660318" cy="679587"/>
                          </a:xfrm>
                          <a:prstGeom prst="rect">
                            <a:avLst/>
                          </a:prstGeom>
                        </pic:spPr>
                      </pic:pic>
                      <pic:pic xmlns:pic="http://schemas.openxmlformats.org/drawingml/2006/picture">
                        <pic:nvPicPr>
                          <pic:cNvPr id="11" name="Picture 11" descr="A picture containing drawing&#10;&#10;Description automatically generated">
                            <a:extLst>
                              <a:ext uri="{FF2B5EF4-FFF2-40B4-BE49-F238E27FC236}">
                                <a16:creationId xmlns:a16="http://schemas.microsoft.com/office/drawing/2014/main" id="{0A2A169C-AB93-42F5-A164-968F7F530EE5}"/>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552720"/>
                            <a:ext cx="3200400" cy="800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B85CDB" id="Group 17" o:spid="_x0000_s1026" style="position:absolute;margin-left:0;margin-top:1.95pt;width:459.75pt;height:228.5pt;z-index:251658240;mso-width-relative:margin;mso-height-relative:margin" coordsize="81948,4375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mNNGn3nVfqaAH0Vl3fijR7A4udUs4DyMSTqvTr1NZU/xU8G22PN&#10;8VaPHnpuvoxn9a1jSqS+GLfyf+RlKtTj8Ukvmv8AM6miuQ/4W/4G/wChv0T/AMD4v/iqP+FweBf+&#10;hw0P/wAGEX/xVV9XrfyP7n/kR9Zof8/I/ev8zr6K5eD4o+Drpcw+KdHlGcZS9jP9a1rPxJpOoHFr&#10;qVpcHOMRTK3P4GolSqR+KLXyf+RcatOXwyT+a/zNKimLNG/3XVvoafWZ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1r/kDat/2DL/8A9JZa06zNa/5A2rf9gy//APSWWrp/&#10;xKf/AF8p/wDpyBFT+HU/691P/Tcz/O//AOCN3/KS/wDZT/7G3xZ/6rLxvX+inX+dZ/wRu/5SX/sp&#10;/wDY2+LP/VZeN6/0U6/pr6VP/JcZD/2SlL/1cZkfyt9EX/kgeIf+yvrf+qTKwooor+Yj+r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&#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73;top:4667;width:2871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">
                  <v:imagedata r:id="rId18" o:title=""/>
                </v:shape>
                <v:shape id="Picture 3" o:spid="_x0000_s1028" type="#_x0000_t75" style="position:absolute;left:1073;top:35752;width:2512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">
                  <v:imagedata r:id="rId19" o:title=""/>
                </v:shape>
                <v:shape id="Picture 4" o:spid="_x0000_s1029" type="#_x0000_t75" style="position:absolute;left:31709;top:2667;width:1889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">
                  <v:imagedata r:id="rId20" o:title=""/>
                </v:shape>
                <v:shape id="Picture 5" o:spid="_x0000_s1030" type="#_x0000_t75" style="position:absolute;left:59971;top:11962;width:16383;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">
                  <v:imagedata r:id="rId21" o:title=""/>
                </v:shape>
                <v:shape id="Picture 6" o:spid="_x0000_s1031" type="#_x0000_t75" style="position:absolute;top:15581;width:30861;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">
                  <v:imagedata r:id="rId22" o:title=""/>
                </v:shape>
                <v:shape id="Picture 7" o:spid="_x0000_s1032" type="#_x0000_t75" style="position:absolute;left:57659;top:23812;width:24289;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">
                  <v:imagedata r:id="rId23" o:title=""/>
                </v:shape>
                <v:shape id="Picture 8" o:spid="_x0000_s1033" type="#_x0000_t75" style="position:absolute;left:31214;top:22822;width:26003;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">
                  <v:imagedata r:id="rId24" o:title=""/>
                </v:shape>
                <v:shape id="Picture 9" o:spid="_x0000_s1034" type="#_x0000_t75" style="position:absolute;left:51689;width:2914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">
                  <v:imagedata r:id="rId25" o:title=""/>
                </v:shape>
                <v:shape id="Picture 10" o:spid="_x0000_s1035" type="#_x0000_t75" alt="A picture containing knife&#10;&#10;Description automatically generated" style="position:absolute;left:31709;top:15409;width:26603;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">
                  <v:imagedata r:id="rId26" o:title="A picture containing knife&#10;&#10;Description automatically generated"/>
                  <v:path arrowok="t"/>
                </v:shape>
                <v:shape id="Picture 11" o:spid="_x0000_s1036" type="#_x0000_t75" alt="A picture containing drawing&#10;&#10;Description automatically generated" style="position:absolute;top:25527;width:3200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">
                  <v:imagedata r:id="rId27" o:title="A picture containing drawing&#10;&#10;Description automatically generated"/>
                  <v:path arrowok="t"/>
                </v:shape>
              </v:group>
            </w:pict>
          </mc:Fallback>
        </mc:AlternateContent>
      </w:r>
    </w:p>
    <w:p w14:paraId="6FC6934D" w14:textId="7D8365A8" w:rsidR="000B4D68" w:rsidRDefault="00A65809" w:rsidP="00C87D41">
      <w:r w:rsidRPr="00A65809">
        <w:t xml:space="preserve"> </w:t>
      </w:r>
      <w:r w:rsidR="003A0E34">
        <w:br w:type="page"/>
      </w:r>
      <w:r w:rsidR="0027786F">
        <w:lastRenderedPageBreak/>
        <w:t>As national, state, and local health authorities begin to</w:t>
      </w:r>
      <w:r w:rsidR="00DE4BE4">
        <w:t xml:space="preserve"> allow additional activities in certain communities, congregation</w:t>
      </w:r>
      <w:r w:rsidR="00E06B86">
        <w:t>al leaders</w:t>
      </w:r>
      <w:r w:rsidR="00DE4BE4">
        <w:t xml:space="preserve"> will begin to consider the process of re-opening.  We understand that</w:t>
      </w:r>
      <w:r w:rsidR="00642A73">
        <w:t xml:space="preserve"> economic and communal pressure, the loneliness and isolation of congregations, and the</w:t>
      </w:r>
      <w:r w:rsidR="00C914F6">
        <w:t xml:space="preserve"> desire to “get back to normal” bias leaders in favor of re-opening.  As </w:t>
      </w:r>
      <w:r w:rsidR="001D52B8">
        <w:t xml:space="preserve">articulated in the rabbinic statements linked to below, Jewish values obligate us to consider broader implications of our actions, including the risk to the lives of our </w:t>
      </w:r>
      <w:r w:rsidR="00AF06D1">
        <w:t xml:space="preserve">clergy, seminary students, </w:t>
      </w:r>
      <w:r w:rsidR="001D52B8">
        <w:t>employees</w:t>
      </w:r>
      <w:r w:rsidR="00AF06D1">
        <w:t xml:space="preserve">, </w:t>
      </w:r>
      <w:r w:rsidR="00E328BC">
        <w:t xml:space="preserve"> volunteers</w:t>
      </w:r>
      <w:r w:rsidR="001D52B8">
        <w:t>, our congregants, and those who would come in contact with them.</w:t>
      </w:r>
    </w:p>
    <w:p w14:paraId="20F74F3B" w14:textId="77777777" w:rsidR="0027786F" w:rsidRDefault="0027786F" w:rsidP="00C87D41"/>
    <w:p w14:paraId="76E7BB74" w14:textId="5152597C" w:rsidR="00E328BC" w:rsidRDefault="00E328BC" w:rsidP="00C87D41">
      <w:r>
        <w:t xml:space="preserve">These re-opening tools are not meant to </w:t>
      </w:r>
      <w:r w:rsidR="00E06B86">
        <w:t xml:space="preserve">create </w:t>
      </w:r>
      <w:r w:rsidR="00AF06D1">
        <w:t>the basis</w:t>
      </w:r>
      <w:r>
        <w:t xml:space="preserve"> </w:t>
      </w:r>
      <w:r w:rsidR="00AF06D1">
        <w:t>for</w:t>
      </w:r>
      <w:r>
        <w:t xml:space="preserve"> re</w:t>
      </w:r>
      <w:r w:rsidR="00087E07">
        <w:t>-opening but rather give you some guidelines to help consider whether you should.  At every step of the way, you must consider the risks of something going wrong</w:t>
      </w:r>
      <w:r w:rsidR="003D6063">
        <w:t xml:space="preserve"> and the implication that your decisions </w:t>
      </w:r>
      <w:r w:rsidR="00FE0FAB">
        <w:t>might be</w:t>
      </w:r>
      <w:r w:rsidR="003D6063">
        <w:t xml:space="preserve"> responsible for that.</w:t>
      </w:r>
    </w:p>
    <w:p w14:paraId="699FDD87" w14:textId="77777777" w:rsidR="00E328BC" w:rsidRDefault="00E328BC" w:rsidP="00C87D41"/>
    <w:p w14:paraId="1071EE0B" w14:textId="64EADB98" w:rsidR="00582A07" w:rsidRDefault="00F94C4C" w:rsidP="00C87D41">
      <w:r>
        <w:t>Th</w:t>
      </w:r>
      <w:r w:rsidR="004849C3">
        <w:t>ese re-opening tools</w:t>
      </w:r>
      <w:r w:rsidR="00582A07">
        <w:t xml:space="preserve"> are meant to be used as templates for your individual decision-making process.</w:t>
      </w:r>
    </w:p>
    <w:p w14:paraId="2808AE64" w14:textId="1EA1D23E" w:rsidR="00582A07" w:rsidRDefault="00582A07" w:rsidP="00C87D41"/>
    <w:p w14:paraId="53971F3F" w14:textId="04F7653E" w:rsidR="00F13CCB" w:rsidRPr="00E44516" w:rsidRDefault="00F13CCB" w:rsidP="00AF06D1">
      <w:pPr>
        <w:pStyle w:val="ListParagraph"/>
        <w:numPr>
          <w:ilvl w:val="0"/>
          <w:numId w:val="15"/>
        </w:numPr>
        <w:rPr>
          <w:sz w:val="24"/>
          <w:szCs w:val="24"/>
        </w:rPr>
      </w:pPr>
      <w:r w:rsidRPr="00E44516">
        <w:rPr>
          <w:sz w:val="24"/>
          <w:szCs w:val="24"/>
        </w:rPr>
        <w:t>The guidance from the Secure Community Network provides a wealth of information and recommendations that can help shape your approach</w:t>
      </w:r>
      <w:r w:rsidR="00CE3F71" w:rsidRPr="00E44516">
        <w:rPr>
          <w:sz w:val="24"/>
          <w:szCs w:val="24"/>
        </w:rPr>
        <w:t xml:space="preserve"> and your decisions.</w:t>
      </w:r>
      <w:r w:rsidR="00911D82">
        <w:rPr>
          <w:sz w:val="24"/>
          <w:szCs w:val="24"/>
        </w:rPr>
        <w:t xml:space="preserve">  You can find it </w:t>
      </w:r>
      <w:r w:rsidR="00AA5CC1">
        <w:rPr>
          <w:sz w:val="24"/>
          <w:szCs w:val="24"/>
        </w:rPr>
        <w:t>all of their re-opening guidance</w:t>
      </w:r>
      <w:r w:rsidR="00B66E64">
        <w:rPr>
          <w:sz w:val="24"/>
          <w:szCs w:val="24"/>
        </w:rPr>
        <w:t xml:space="preserve">, including the </w:t>
      </w:r>
      <w:r w:rsidR="00B66E64" w:rsidRPr="00B66E64">
        <w:rPr>
          <w:sz w:val="24"/>
          <w:szCs w:val="24"/>
        </w:rPr>
        <w:t>Comprehensive Resumption of Operations and Reopening Guidance Document</w:t>
      </w:r>
      <w:r w:rsidR="00B66E64">
        <w:rPr>
          <w:sz w:val="24"/>
          <w:szCs w:val="24"/>
        </w:rPr>
        <w:t xml:space="preserve"> at</w:t>
      </w:r>
      <w:r w:rsidR="00BA68BD">
        <w:rPr>
          <w:sz w:val="24"/>
          <w:szCs w:val="24"/>
        </w:rPr>
        <w:t xml:space="preserve"> </w:t>
      </w:r>
      <w:hyperlink r:id="rId28" w:history="1">
        <w:r w:rsidR="00BA68BD">
          <w:rPr>
            <w:rStyle w:val="Hyperlink"/>
          </w:rPr>
          <w:t>https://securecommunitynetwork.org/resumption-of-operations-and-organizational-reopening-working-group</w:t>
        </w:r>
      </w:hyperlink>
    </w:p>
    <w:p w14:paraId="552AF0BB" w14:textId="235386C1" w:rsidR="00F004B5" w:rsidRPr="00E44516" w:rsidRDefault="00F13CCB" w:rsidP="00E44516">
      <w:pPr>
        <w:pStyle w:val="ListParagraph"/>
        <w:numPr>
          <w:ilvl w:val="0"/>
          <w:numId w:val="15"/>
        </w:numPr>
        <w:rPr>
          <w:sz w:val="24"/>
          <w:szCs w:val="24"/>
        </w:rPr>
      </w:pPr>
      <w:r w:rsidRPr="00E44516">
        <w:rPr>
          <w:sz w:val="24"/>
          <w:szCs w:val="24"/>
        </w:rPr>
        <w:t xml:space="preserve">The </w:t>
      </w:r>
      <w:r w:rsidR="00D91403" w:rsidRPr="00E44516">
        <w:rPr>
          <w:sz w:val="24"/>
          <w:szCs w:val="24"/>
        </w:rPr>
        <w:t>decision tree</w:t>
      </w:r>
      <w:r w:rsidRPr="00E44516">
        <w:rPr>
          <w:sz w:val="24"/>
          <w:szCs w:val="24"/>
        </w:rPr>
        <w:t xml:space="preserve"> tool is</w:t>
      </w:r>
      <w:r w:rsidR="00F94C4C" w:rsidRPr="00E44516">
        <w:rPr>
          <w:sz w:val="24"/>
          <w:szCs w:val="24"/>
        </w:rPr>
        <w:t xml:space="preserve"> based on those produced by the Center for Disease Control on May </w:t>
      </w:r>
      <w:r w:rsidR="005E7AC9" w:rsidRPr="00E44516">
        <w:rPr>
          <w:sz w:val="24"/>
          <w:szCs w:val="24"/>
        </w:rPr>
        <w:t>14,</w:t>
      </w:r>
      <w:r w:rsidR="00F94C4C" w:rsidRPr="00E44516">
        <w:rPr>
          <w:sz w:val="24"/>
          <w:szCs w:val="24"/>
        </w:rPr>
        <w:t xml:space="preserve"> 2020 and is tailored to congregations.</w:t>
      </w:r>
    </w:p>
    <w:p w14:paraId="565D57C4" w14:textId="49793BDF" w:rsidR="00CE3F71" w:rsidRPr="00E44516" w:rsidRDefault="00CE3F71" w:rsidP="00E44516">
      <w:pPr>
        <w:pStyle w:val="ListParagraph"/>
        <w:numPr>
          <w:ilvl w:val="0"/>
          <w:numId w:val="15"/>
        </w:numPr>
        <w:rPr>
          <w:sz w:val="24"/>
          <w:szCs w:val="24"/>
        </w:rPr>
      </w:pPr>
      <w:r w:rsidRPr="00E44516">
        <w:rPr>
          <w:sz w:val="24"/>
          <w:szCs w:val="24"/>
        </w:rPr>
        <w:t>The phased re-opening template is a generic version based on several examples that we have seen</w:t>
      </w:r>
      <w:r w:rsidR="005E7AC9" w:rsidRPr="00E44516">
        <w:rPr>
          <w:sz w:val="24"/>
          <w:szCs w:val="24"/>
        </w:rPr>
        <w:t xml:space="preserve"> from congregations</w:t>
      </w:r>
      <w:r w:rsidRPr="00E44516">
        <w:rPr>
          <w:sz w:val="24"/>
          <w:szCs w:val="24"/>
        </w:rPr>
        <w:t>.</w:t>
      </w:r>
    </w:p>
    <w:p w14:paraId="5AB2BCD7" w14:textId="0360EF23" w:rsidR="00F519F5" w:rsidRDefault="00F519F5" w:rsidP="00E44516">
      <w:pPr>
        <w:pStyle w:val="ListParagraph"/>
        <w:numPr>
          <w:ilvl w:val="0"/>
          <w:numId w:val="15"/>
        </w:numPr>
        <w:rPr>
          <w:sz w:val="24"/>
          <w:szCs w:val="24"/>
        </w:rPr>
      </w:pPr>
      <w:r w:rsidRPr="00E44516">
        <w:rPr>
          <w:sz w:val="24"/>
          <w:szCs w:val="24"/>
        </w:rPr>
        <w:t>The specific guidance on singing is a compilation from the best sources available at this time</w:t>
      </w:r>
      <w:r w:rsidR="00B16D01" w:rsidRPr="00E44516">
        <w:rPr>
          <w:sz w:val="24"/>
          <w:szCs w:val="24"/>
        </w:rPr>
        <w:t>.</w:t>
      </w:r>
    </w:p>
    <w:p w14:paraId="5AF769A8" w14:textId="4E16D9EA" w:rsidR="00FE0FAB" w:rsidRPr="00E44516" w:rsidRDefault="00FE0FAB" w:rsidP="00E44516">
      <w:pPr>
        <w:pStyle w:val="ListParagraph"/>
        <w:numPr>
          <w:ilvl w:val="0"/>
          <w:numId w:val="15"/>
        </w:numPr>
        <w:rPr>
          <w:sz w:val="24"/>
          <w:szCs w:val="24"/>
        </w:rPr>
      </w:pPr>
      <w:r>
        <w:rPr>
          <w:sz w:val="24"/>
          <w:szCs w:val="24"/>
        </w:rPr>
        <w:t xml:space="preserve">Additional guidance will become available over time, including more specific guidance on </w:t>
      </w:r>
      <w:r w:rsidR="003E0B82">
        <w:rPr>
          <w:sz w:val="24"/>
          <w:szCs w:val="24"/>
        </w:rPr>
        <w:t>ritual practices.</w:t>
      </w:r>
    </w:p>
    <w:p w14:paraId="4BD5F236" w14:textId="69B9E0B3" w:rsidR="0082244F" w:rsidRDefault="0082244F" w:rsidP="00C87D41"/>
    <w:p w14:paraId="1AEE2020" w14:textId="2F9A8EF5" w:rsidR="0082244F" w:rsidRDefault="00746002" w:rsidP="00C87D41">
      <w:r>
        <w:t xml:space="preserve">As we repeat on every page of this document, </w:t>
      </w:r>
      <w:r w:rsidR="009A171B">
        <w:t>e</w:t>
      </w:r>
      <w:r w:rsidR="009A171B" w:rsidRPr="009A171B">
        <w:t xml:space="preserve">very congregation faces a different situation and must tailor its decision making according to applicable guidelines and congregational and Jewish values.  These include but are not limited to national/local/state/provincial authorities; nature of physical plant including size of rooms, layout and availability of HVAC and ventilation; the extent to which clergy, staff, and volunteers are not constrained in </w:t>
      </w:r>
      <w:r w:rsidR="009A171B" w:rsidRPr="009A171B">
        <w:lastRenderedPageBreak/>
        <w:t xml:space="preserve">ability to return by health or living situation; resources available to maintain the building, among other factors.  </w:t>
      </w:r>
      <w:r w:rsidR="00BB1006">
        <w:t>.</w:t>
      </w:r>
    </w:p>
    <w:p w14:paraId="2735AF58" w14:textId="51948BA6" w:rsidR="00BB1006" w:rsidRDefault="00BB1006" w:rsidP="00C87D41"/>
    <w:p w14:paraId="588DB367" w14:textId="77777777" w:rsidR="00155147" w:rsidRDefault="00155147" w:rsidP="00C87D41">
      <w:r>
        <w:t>Every congregation should take into consideration the following principles.</w:t>
      </w:r>
    </w:p>
    <w:p w14:paraId="5CADC6BB" w14:textId="77777777" w:rsidR="00155147" w:rsidRDefault="00155147" w:rsidP="00C87D41"/>
    <w:p w14:paraId="0B86A192" w14:textId="3BCA974D" w:rsidR="008D4035" w:rsidRDefault="008D4035" w:rsidP="008D4035">
      <w:pPr>
        <w:pStyle w:val="ListParagraph"/>
        <w:numPr>
          <w:ilvl w:val="0"/>
          <w:numId w:val="21"/>
        </w:numPr>
      </w:pPr>
      <w:r>
        <w:t>Having a plan for re-opening does not imply that you need to re-open</w:t>
      </w:r>
      <w:r w:rsidR="002702FF">
        <w:t>, nor are the existence of these tools and endorsement of re-opening</w:t>
      </w:r>
      <w:r>
        <w:t xml:space="preserve">.  You may create your plan and still decide that it is not the right time to re-open </w:t>
      </w:r>
      <w:r w:rsidR="0087150F">
        <w:t>for a variety of reasons.</w:t>
      </w:r>
    </w:p>
    <w:p w14:paraId="4ABE407D" w14:textId="40FE436B" w:rsidR="00BB1006" w:rsidRDefault="00155147" w:rsidP="00C87D41">
      <w:pPr>
        <w:pStyle w:val="ListParagraph"/>
        <w:numPr>
          <w:ilvl w:val="0"/>
          <w:numId w:val="21"/>
        </w:numPr>
      </w:pPr>
      <w:r>
        <w:t xml:space="preserve">Start </w:t>
      </w:r>
      <w:r w:rsidR="00BB1006">
        <w:t>with a discussion of the Jewish values that should guide you</w:t>
      </w:r>
      <w:r w:rsidR="000756B7">
        <w:t>r thinking.  All of the major movement rabbinic associations have created statements and you can find them at the links below:</w:t>
      </w:r>
    </w:p>
    <w:p w14:paraId="46169416" w14:textId="75BAFF9C" w:rsidR="00796CF3" w:rsidRPr="006E4D48" w:rsidRDefault="00FD6881" w:rsidP="0087150F">
      <w:pPr>
        <w:ind w:left="720"/>
        <w:rPr>
          <w:i/>
          <w:iCs/>
        </w:rPr>
      </w:pPr>
      <w:r>
        <w:rPr>
          <w:i/>
          <w:iCs/>
        </w:rPr>
        <w:t>C</w:t>
      </w:r>
      <w:r w:rsidR="00AE5323">
        <w:rPr>
          <w:i/>
          <w:iCs/>
        </w:rPr>
        <w:t>entral Conference of American Rabbis/Union for Reform Judaism</w:t>
      </w:r>
      <w:r>
        <w:rPr>
          <w:i/>
          <w:iCs/>
        </w:rPr>
        <w:t xml:space="preserve"> Guidelines on Values-Based Decision Making:  Returning to in-person gatherings during the Covid-19 Pandemic</w:t>
      </w:r>
    </w:p>
    <w:p w14:paraId="65BAF045" w14:textId="067CC481" w:rsidR="00FD6881" w:rsidRDefault="00404DE7" w:rsidP="0087150F">
      <w:pPr>
        <w:ind w:left="720"/>
      </w:pPr>
      <w:hyperlink r:id="rId29" w:history="1">
        <w:r w:rsidR="0087150F" w:rsidRPr="006B625E">
          <w:rPr>
            <w:rStyle w:val="Hyperlink"/>
          </w:rPr>
          <w:t>https://www.ccarnet.org/ccar-urj-guidelines-on-values-based-decision-making-returning-to-in-person-gatherings-covid-19/</w:t>
        </w:r>
      </w:hyperlink>
    </w:p>
    <w:p w14:paraId="63124254" w14:textId="77777777" w:rsidR="00582352" w:rsidRDefault="00582352" w:rsidP="00C87D41">
      <w:pPr>
        <w:rPr>
          <w:i/>
          <w:iCs/>
        </w:rPr>
      </w:pPr>
    </w:p>
    <w:p w14:paraId="581CA5A8" w14:textId="4385120D" w:rsidR="00FD6881" w:rsidRPr="006E4D48" w:rsidRDefault="00E639DE" w:rsidP="0087150F">
      <w:pPr>
        <w:ind w:left="720"/>
        <w:rPr>
          <w:i/>
          <w:iCs/>
        </w:rPr>
      </w:pPr>
      <w:r>
        <w:rPr>
          <w:i/>
          <w:iCs/>
        </w:rPr>
        <w:t>Reconstructing Judaism</w:t>
      </w:r>
      <w:r w:rsidR="00AE5323">
        <w:rPr>
          <w:i/>
          <w:iCs/>
        </w:rPr>
        <w:t>/Reconstructionist Rabbinical Association Statement on Re-Opening</w:t>
      </w:r>
    </w:p>
    <w:p w14:paraId="43105E7B" w14:textId="2C29E645" w:rsidR="0041604A" w:rsidRDefault="00404DE7" w:rsidP="0087150F">
      <w:pPr>
        <w:ind w:firstLine="720"/>
      </w:pPr>
      <w:hyperlink r:id="rId30" w:history="1">
        <w:r w:rsidR="0087150F" w:rsidRPr="006B625E">
          <w:rPr>
            <w:rStyle w:val="Hyperlink"/>
          </w:rPr>
          <w:t>https://www.reconstructingjudaism.org/news/reopening-our-institutions</w:t>
        </w:r>
      </w:hyperlink>
    </w:p>
    <w:p w14:paraId="10CC2FEB" w14:textId="77777777" w:rsidR="007A3078" w:rsidRDefault="007A3078" w:rsidP="00C87D41"/>
    <w:p w14:paraId="18805D91" w14:textId="7C2642B6" w:rsidR="007A3078" w:rsidRPr="006E4D48" w:rsidRDefault="007A3078" w:rsidP="0087150F">
      <w:pPr>
        <w:ind w:left="720"/>
        <w:rPr>
          <w:i/>
          <w:iCs/>
        </w:rPr>
      </w:pPr>
      <w:r>
        <w:rPr>
          <w:i/>
          <w:iCs/>
        </w:rPr>
        <w:t>Reconstructing Judaism: Jewish Values and Coronavirus</w:t>
      </w:r>
      <w:r w:rsidR="00E03924">
        <w:rPr>
          <w:i/>
          <w:iCs/>
        </w:rPr>
        <w:t xml:space="preserve">  </w:t>
      </w:r>
      <w:hyperlink r:id="rId31" w:history="1">
        <w:r w:rsidR="0087150F" w:rsidRPr="006B625E">
          <w:rPr>
            <w:rStyle w:val="Hyperlink"/>
          </w:rPr>
          <w:t>https://www.reconstructingjudaism.org/center-jewish-ethics/coronavirus</w:t>
        </w:r>
      </w:hyperlink>
    </w:p>
    <w:p w14:paraId="5C144240" w14:textId="77777777" w:rsidR="00AE5323" w:rsidRDefault="00AE5323" w:rsidP="00C87D41"/>
    <w:p w14:paraId="48C11EF2" w14:textId="5CE8EF93" w:rsidR="00AE5323" w:rsidRDefault="00AE5323" w:rsidP="0087150F">
      <w:pPr>
        <w:ind w:left="720"/>
        <w:rPr>
          <w:i/>
          <w:iCs/>
        </w:rPr>
      </w:pPr>
      <w:r w:rsidRPr="006E4D48">
        <w:rPr>
          <w:i/>
          <w:iCs/>
        </w:rPr>
        <w:t>Rabbinical Assembly</w:t>
      </w:r>
      <w:r w:rsidR="00A746D5">
        <w:rPr>
          <w:i/>
          <w:iCs/>
        </w:rPr>
        <w:t xml:space="preserve">: Jewish Values Regarding Physical Reopening of Our Institutions </w:t>
      </w:r>
      <w:hyperlink r:id="rId32" w:history="1">
        <w:r w:rsidR="0087150F" w:rsidRPr="006B625E">
          <w:rPr>
            <w:rStyle w:val="Hyperlink"/>
          </w:rPr>
          <w:t>https://www.rabbinicalassembly.org/sites/default/files/2020-04/COVIDvaluesstatementApril2020logo.pdf</w:t>
        </w:r>
      </w:hyperlink>
    </w:p>
    <w:p w14:paraId="7AF325CF" w14:textId="77777777" w:rsidR="0025270C" w:rsidRDefault="0025270C" w:rsidP="00C87D41">
      <w:pPr>
        <w:rPr>
          <w:i/>
          <w:iCs/>
        </w:rPr>
      </w:pPr>
    </w:p>
    <w:p w14:paraId="25E3A3B1" w14:textId="5B4B422F" w:rsidR="0025270C" w:rsidRDefault="0025270C" w:rsidP="0087150F">
      <w:pPr>
        <w:ind w:left="720"/>
        <w:rPr>
          <w:i/>
          <w:iCs/>
        </w:rPr>
      </w:pPr>
      <w:r>
        <w:rPr>
          <w:i/>
          <w:iCs/>
        </w:rPr>
        <w:t>Orthodox Union and Rabbinical Council of America Guidance to Shuls and Communities on Re-Opening</w:t>
      </w:r>
    </w:p>
    <w:p w14:paraId="62D5D460" w14:textId="0B08CA3B" w:rsidR="0025270C" w:rsidRDefault="00404DE7" w:rsidP="0087150F">
      <w:pPr>
        <w:ind w:left="720"/>
      </w:pPr>
      <w:hyperlink r:id="rId33" w:history="1">
        <w:r w:rsidR="0087150F" w:rsidRPr="006B625E">
          <w:rPr>
            <w:rStyle w:val="Hyperlink"/>
          </w:rPr>
          <w:t>https://www.ou.org/assets/OU-Guidance-To-Shuls-And-Communities-5-8-2020_F-1.pdf</w:t>
        </w:r>
      </w:hyperlink>
    </w:p>
    <w:p w14:paraId="3252CB4A" w14:textId="77777777" w:rsidR="0025270C" w:rsidRPr="006E4D48" w:rsidRDefault="0025270C" w:rsidP="00C87D41">
      <w:pPr>
        <w:rPr>
          <w:i/>
          <w:iCs/>
        </w:rPr>
      </w:pPr>
    </w:p>
    <w:p w14:paraId="384B9445" w14:textId="52101552" w:rsidR="00D727D9" w:rsidRDefault="00FC0367" w:rsidP="00C87D41">
      <w:pPr>
        <w:pStyle w:val="ListParagraph"/>
        <w:numPr>
          <w:ilvl w:val="0"/>
          <w:numId w:val="21"/>
        </w:numPr>
      </w:pPr>
      <w:r>
        <w:t>W</w:t>
      </w:r>
      <w:r w:rsidR="00910ACD">
        <w:t xml:space="preserve">e strongly recommend that personal situations of clergy, </w:t>
      </w:r>
      <w:r w:rsidR="00AF06D1">
        <w:t xml:space="preserve">seminary students, </w:t>
      </w:r>
      <w:r w:rsidR="00910ACD">
        <w:t xml:space="preserve">staff, and volunteers are taken into consideration as you make re-opening decisions.  </w:t>
      </w:r>
      <w:r w:rsidR="00D24366">
        <w:t>There may be confidential health matters that they are living with that keeps them from returning to the building.</w:t>
      </w:r>
      <w:r w:rsidR="000D3E4F">
        <w:t xml:space="preserve"> </w:t>
      </w:r>
      <w:r w:rsidR="00CE4CBC">
        <w:t xml:space="preserve"> You must comply with labor and health practices that allow for employees to stay home without having to disclose what their condition is.</w:t>
      </w:r>
    </w:p>
    <w:p w14:paraId="0AD33827" w14:textId="77777777" w:rsidR="00D727D9" w:rsidRDefault="007D48D4" w:rsidP="00C87D41">
      <w:pPr>
        <w:pStyle w:val="ListParagraph"/>
        <w:numPr>
          <w:ilvl w:val="0"/>
          <w:numId w:val="21"/>
        </w:numPr>
      </w:pPr>
      <w:r>
        <w:lastRenderedPageBreak/>
        <w:t xml:space="preserve">As you plan for reopening, </w:t>
      </w:r>
      <w:r w:rsidR="006F2294">
        <w:t xml:space="preserve">you should also plan for how to </w:t>
      </w:r>
      <w:r w:rsidR="00311D68">
        <w:t xml:space="preserve">move backwards or close down again. </w:t>
      </w:r>
      <w:r w:rsidR="008332A3">
        <w:t>Your local</w:t>
      </w:r>
      <w:r w:rsidR="008C6A92">
        <w:t xml:space="preserve"> </w:t>
      </w:r>
      <w:r w:rsidR="00833F07">
        <w:t xml:space="preserve">public health situation may change and your </w:t>
      </w:r>
      <w:r w:rsidR="00A3394F">
        <w:t xml:space="preserve">synagogue may need to </w:t>
      </w:r>
      <w:r w:rsidR="00E3713B">
        <w:t>alter reopening plans.</w:t>
      </w:r>
      <w:r w:rsidR="00A3394F">
        <w:t xml:space="preserve"> </w:t>
      </w:r>
    </w:p>
    <w:p w14:paraId="3BE8C6F1" w14:textId="39BBEE69" w:rsidR="00D727D9" w:rsidRDefault="007E6B62" w:rsidP="00C87D41">
      <w:pPr>
        <w:pStyle w:val="ListParagraph"/>
        <w:numPr>
          <w:ilvl w:val="0"/>
          <w:numId w:val="21"/>
        </w:numPr>
      </w:pPr>
      <w:r>
        <w:t>Reopening should not be a rushed process</w:t>
      </w:r>
      <w:r w:rsidR="009C7A09">
        <w:t xml:space="preserve">. If </w:t>
      </w:r>
      <w:r w:rsidR="00A745A1">
        <w:t>you reopen too quick</w:t>
      </w:r>
      <w:r w:rsidR="00B2197C">
        <w:t>l</w:t>
      </w:r>
      <w:r w:rsidR="00A745A1">
        <w:t>y, you could accidentally expose congregants, staff, and volunteers</w:t>
      </w:r>
      <w:r w:rsidR="00CA1176">
        <w:t>.</w:t>
      </w:r>
      <w:r w:rsidR="00A745A1">
        <w:t xml:space="preserve"> </w:t>
      </w:r>
      <w:r w:rsidR="00613B7D">
        <w:t xml:space="preserve"> It is OK to bias towards being conservative given that people’s lives are at risk.</w:t>
      </w:r>
      <w:r w:rsidR="007E1569">
        <w:t xml:space="preserve">  Consult with your insurance company or local counsel to determine legal risk.</w:t>
      </w:r>
    </w:p>
    <w:p w14:paraId="4665888C" w14:textId="1F1BC3C7" w:rsidR="00824A0F" w:rsidRDefault="00824A0F" w:rsidP="00C87D41">
      <w:pPr>
        <w:pStyle w:val="ListParagraph"/>
        <w:numPr>
          <w:ilvl w:val="0"/>
          <w:numId w:val="21"/>
        </w:numPr>
      </w:pPr>
      <w:r>
        <w:t xml:space="preserve">Reopening </w:t>
      </w:r>
      <w:r w:rsidR="00E54524">
        <w:t xml:space="preserve">should </w:t>
      </w:r>
      <w:r>
        <w:t xml:space="preserve">happen in phases and for certain building uses but not others.  The materials below provide for </w:t>
      </w:r>
      <w:r w:rsidR="00935B0D">
        <w:t>creating phase</w:t>
      </w:r>
      <w:r w:rsidR="00AF06D1">
        <w:t>d</w:t>
      </w:r>
      <w:r w:rsidR="00935B0D">
        <w:t xml:space="preserve"> and partial reopening.</w:t>
      </w:r>
    </w:p>
    <w:p w14:paraId="36363FD6" w14:textId="77777777" w:rsidR="00D727D9" w:rsidRDefault="00CF099F" w:rsidP="00856D19">
      <w:pPr>
        <w:pStyle w:val="ListParagraph"/>
        <w:numPr>
          <w:ilvl w:val="0"/>
          <w:numId w:val="21"/>
        </w:numPr>
      </w:pPr>
      <w:r>
        <w:t>F</w:t>
      </w:r>
      <w:r w:rsidR="00CE68C3">
        <w:t xml:space="preserve">orm a task force </w:t>
      </w:r>
      <w:r w:rsidR="00300695">
        <w:t>to make decisions on reopening</w:t>
      </w:r>
      <w:r w:rsidR="00051130">
        <w:t xml:space="preserve"> so that you can bring the right resources to the decision</w:t>
      </w:r>
      <w:r w:rsidR="00300695">
        <w:t xml:space="preserve">. </w:t>
      </w:r>
      <w:r w:rsidR="00051130">
        <w:t xml:space="preserve"> Work in sacred partnership, understanding that different people</w:t>
      </w:r>
      <w:r w:rsidR="00D6490C">
        <w:t xml:space="preserve"> from a variety of background</w:t>
      </w:r>
      <w:r w:rsidR="000C0409">
        <w:t xml:space="preserve"> (lay/clergy, race, gender, disability, </w:t>
      </w:r>
      <w:proofErr w:type="spellStart"/>
      <w:r w:rsidR="000C0409">
        <w:t>etc</w:t>
      </w:r>
      <w:proofErr w:type="spellEnd"/>
      <w:r w:rsidR="000C0409">
        <w:t>;)</w:t>
      </w:r>
      <w:r w:rsidR="00D6490C">
        <w:t xml:space="preserve"> </w:t>
      </w:r>
      <w:r w:rsidR="00051130">
        <w:t xml:space="preserve">bring different views and experiences that should be heard, but that </w:t>
      </w:r>
      <w:r w:rsidR="00856D19">
        <w:t xml:space="preserve">it should be clear who has ultimate authority for the decision.  </w:t>
      </w:r>
    </w:p>
    <w:p w14:paraId="3AF4C947" w14:textId="44B83657" w:rsidR="00856D19" w:rsidRDefault="00856D19" w:rsidP="00856D19">
      <w:pPr>
        <w:pStyle w:val="ListParagraph"/>
        <w:numPr>
          <w:ilvl w:val="0"/>
          <w:numId w:val="21"/>
        </w:numPr>
      </w:pPr>
      <w:r>
        <w:t>Be sure to check with your local</w:t>
      </w:r>
      <w:r w:rsidR="00476063">
        <w:t>, state/provincial</w:t>
      </w:r>
      <w:r>
        <w:t xml:space="preserve"> health department</w:t>
      </w:r>
      <w:r w:rsidR="000D44B7">
        <w:t xml:space="preserve"> on all decisions</w:t>
      </w:r>
      <w:r w:rsidR="00476063">
        <w:t>,</w:t>
      </w:r>
      <w:r>
        <w:t xml:space="preserve"> and </w:t>
      </w:r>
      <w:r w:rsidR="00476063">
        <w:t xml:space="preserve">consult with the local </w:t>
      </w:r>
      <w:r>
        <w:t>public</w:t>
      </w:r>
      <w:r w:rsidR="00B9041D">
        <w:t>-</w:t>
      </w:r>
      <w:r>
        <w:t xml:space="preserve">school systems, especially when making decisions that involve youth. </w:t>
      </w:r>
    </w:p>
    <w:p w14:paraId="648925DB" w14:textId="5BDA7E96" w:rsidR="00856D19" w:rsidRDefault="00856D19" w:rsidP="00C87D41"/>
    <w:p w14:paraId="2C8324DE" w14:textId="60136EA9" w:rsidR="00FC0367" w:rsidRPr="006E4D48" w:rsidRDefault="00FC0367" w:rsidP="00C87D41">
      <w:pPr>
        <w:rPr>
          <w:b/>
          <w:bCs/>
          <w:i/>
          <w:iCs/>
        </w:rPr>
      </w:pPr>
      <w:r w:rsidRPr="006E4D48">
        <w:rPr>
          <w:b/>
          <w:bCs/>
          <w:i/>
          <w:iCs/>
        </w:rPr>
        <w:t xml:space="preserve">Because local conditions vary, </w:t>
      </w:r>
      <w:r w:rsidR="006E0564" w:rsidRPr="006E4D48">
        <w:rPr>
          <w:b/>
          <w:bCs/>
          <w:i/>
          <w:iCs/>
        </w:rPr>
        <w:t>the decision to stay closed or to open is still yours.  The use of these tools does not imply endorsement by the Working Group.</w:t>
      </w:r>
    </w:p>
    <w:p w14:paraId="6F480BF9" w14:textId="77777777" w:rsidR="00FC0367" w:rsidRDefault="00FC0367" w:rsidP="00C87D41"/>
    <w:p w14:paraId="34D0307D" w14:textId="77777777" w:rsidR="001F176B" w:rsidRDefault="001F176B" w:rsidP="00C87D41"/>
    <w:p w14:paraId="77FDECE7" w14:textId="3573C16D" w:rsidR="0041604A" w:rsidRDefault="0041604A" w:rsidP="00C87D41">
      <w:r>
        <w:t>This document will continue to be updated as</w:t>
      </w:r>
      <w:r w:rsidR="00F27B7B">
        <w:t xml:space="preserve"> conditions change and more becomes known about Covid-19.</w:t>
      </w:r>
    </w:p>
    <w:p w14:paraId="46C50BEE" w14:textId="657D05D1" w:rsidR="00F27B7B" w:rsidRDefault="00F27B7B" w:rsidP="00C87D41"/>
    <w:p w14:paraId="085516C5" w14:textId="43573000" w:rsidR="003B7931" w:rsidRDefault="003B7931" w:rsidP="00C87D41"/>
    <w:p w14:paraId="02D93ED4" w14:textId="5C8CA0B3" w:rsidR="003B7931" w:rsidRDefault="003B7931" w:rsidP="00C87D41">
      <w:r>
        <w:t>June</w:t>
      </w:r>
      <w:r w:rsidR="008918E4">
        <w:t xml:space="preserve"> 18, 2020</w:t>
      </w:r>
    </w:p>
    <w:p w14:paraId="75ED73C1" w14:textId="77777777" w:rsidR="003B7931" w:rsidRDefault="003B7931" w:rsidP="00C87D41"/>
    <w:p w14:paraId="6B817109" w14:textId="319E7DDD" w:rsidR="00F27B7B" w:rsidRDefault="00F27B7B" w:rsidP="00C87D41">
      <w:r>
        <w:t>Cross Movement Working Group</w:t>
      </w:r>
    </w:p>
    <w:p w14:paraId="284F55E3" w14:textId="5F072FFA" w:rsidR="00F27B7B" w:rsidRDefault="00F27B7B" w:rsidP="00C87D41"/>
    <w:p w14:paraId="31C865C2" w14:textId="6A09771A" w:rsidR="00D64D2A" w:rsidRDefault="00D64D2A" w:rsidP="00C87D41">
      <w:r>
        <w:t>Tamar Anitai, C</w:t>
      </w:r>
      <w:r w:rsidR="000D44B7">
        <w:t>entral Conference of American Rabbis</w:t>
      </w:r>
    </w:p>
    <w:p w14:paraId="107A6367" w14:textId="699A3232" w:rsidR="00F27B7B" w:rsidRDefault="00F27B7B" w:rsidP="00C87D41">
      <w:r>
        <w:t>Amy Asin, U</w:t>
      </w:r>
      <w:r w:rsidR="000D44B7">
        <w:t>nion for Reform Judaism</w:t>
      </w:r>
    </w:p>
    <w:p w14:paraId="3279714F" w14:textId="0E941E0F" w:rsidR="00F27B7B" w:rsidRDefault="00F27B7B" w:rsidP="00C87D41">
      <w:r>
        <w:t>Jack Feldman, N</w:t>
      </w:r>
      <w:r w:rsidR="000D44B7">
        <w:t>ational Association for Temple Administration</w:t>
      </w:r>
    </w:p>
    <w:p w14:paraId="24826893" w14:textId="26A6ADFA" w:rsidR="00F27B7B" w:rsidRDefault="00F27B7B" w:rsidP="00C87D41">
      <w:r>
        <w:t>Allison Gelman, U</w:t>
      </w:r>
      <w:r w:rsidR="000D44B7">
        <w:t>nion for Reform Judaism</w:t>
      </w:r>
    </w:p>
    <w:p w14:paraId="3B367C86" w14:textId="641A0E38" w:rsidR="005732AF" w:rsidRDefault="005732AF" w:rsidP="00C87D41">
      <w:r>
        <w:t>Tresa Grauer, Reconstructing Judaism</w:t>
      </w:r>
    </w:p>
    <w:p w14:paraId="57B9EE58" w14:textId="4492B577" w:rsidR="00F27B7B" w:rsidRDefault="00F27B7B" w:rsidP="00C87D41">
      <w:r>
        <w:t>Rabbi Maurice Harris, Reconstructing Judaism</w:t>
      </w:r>
    </w:p>
    <w:p w14:paraId="6A51F654" w14:textId="6BA2E338" w:rsidR="009C1DE9" w:rsidRDefault="009C1DE9" w:rsidP="00C87D41">
      <w:r>
        <w:t>Harry Hauser, N</w:t>
      </w:r>
      <w:r w:rsidR="005F7A65">
        <w:t>orth American Association for Synagogue Executives</w:t>
      </w:r>
    </w:p>
    <w:p w14:paraId="186E2645" w14:textId="62F3BD93" w:rsidR="00D64D2A" w:rsidRDefault="00D64D2A" w:rsidP="00C87D41">
      <w:r>
        <w:t>Rabbi Ashira Konigsburg, R</w:t>
      </w:r>
      <w:r w:rsidR="005F7A65">
        <w:t>abbinic Assembly</w:t>
      </w:r>
    </w:p>
    <w:p w14:paraId="2CA38CFF" w14:textId="3BBC8F56" w:rsidR="00F27B7B" w:rsidRDefault="00F27B7B" w:rsidP="00C87D41">
      <w:r>
        <w:t>Leslie Lichter, U</w:t>
      </w:r>
      <w:r w:rsidR="005F7A65">
        <w:t>nited Synagogue of Conservative Judaism</w:t>
      </w:r>
    </w:p>
    <w:p w14:paraId="7851E75D" w14:textId="0FBB3E0B" w:rsidR="009C1DE9" w:rsidRDefault="009C1DE9" w:rsidP="00C87D41">
      <w:r>
        <w:t>Michael Liepman, N</w:t>
      </w:r>
      <w:r w:rsidR="005F7A65">
        <w:t>ational Association for Temple Administration</w:t>
      </w:r>
    </w:p>
    <w:p w14:paraId="5CFD26D6" w14:textId="2D0842B0" w:rsidR="009C1DE9" w:rsidRDefault="009C1DE9" w:rsidP="001F42C6">
      <w:r>
        <w:lastRenderedPageBreak/>
        <w:t xml:space="preserve">Rabbi Stan </w:t>
      </w:r>
      <w:proofErr w:type="spellStart"/>
      <w:r>
        <w:t>Schickler</w:t>
      </w:r>
      <w:proofErr w:type="spellEnd"/>
      <w:r>
        <w:t xml:space="preserve">, RJE, </w:t>
      </w:r>
      <w:r w:rsidR="001F42C6">
        <w:t>Association of Reform Jewish Educators</w:t>
      </w:r>
    </w:p>
    <w:p w14:paraId="64FD25A5" w14:textId="10213E5C" w:rsidR="003B7931" w:rsidRDefault="003B7931" w:rsidP="001F42C6">
      <w:r>
        <w:t>Kathy Schwartz, RJE, A</w:t>
      </w:r>
      <w:r w:rsidR="005F7A65">
        <w:t xml:space="preserve">ssociation </w:t>
      </w:r>
      <w:r w:rsidR="001F42C6">
        <w:t xml:space="preserve">of </w:t>
      </w:r>
      <w:bookmarkStart w:id="0" w:name="_GoBack"/>
      <w:bookmarkEnd w:id="0"/>
      <w:r w:rsidR="001F42C6">
        <w:t>Reform Jewish Educators</w:t>
      </w:r>
    </w:p>
    <w:p w14:paraId="16DFFD79" w14:textId="1E7D0FAC" w:rsidR="000756B7" w:rsidRDefault="00D64D2A" w:rsidP="00C87D41">
      <w:r>
        <w:t>Cantor Steven Weiss, A</w:t>
      </w:r>
      <w:r w:rsidR="005F7A65">
        <w:t>merican Conference of Cantors</w:t>
      </w:r>
    </w:p>
    <w:p w14:paraId="208CAEE0" w14:textId="72A2CD2D" w:rsidR="00AF39DC" w:rsidRDefault="00AF39DC">
      <w:r>
        <w:br w:type="page"/>
      </w:r>
    </w:p>
    <w:p w14:paraId="6AA6227E" w14:textId="00A648D4" w:rsidR="000756B7" w:rsidRPr="00E44516" w:rsidRDefault="00AF39DC" w:rsidP="00C87D41">
      <w:pPr>
        <w:rPr>
          <w:rFonts w:ascii="Franklin Gothic Medium" w:hAnsi="Franklin Gothic Medium"/>
          <w:b/>
          <w:bCs/>
          <w:sz w:val="28"/>
          <w:szCs w:val="28"/>
        </w:rPr>
      </w:pPr>
      <w:r w:rsidRPr="00E44516">
        <w:rPr>
          <w:rFonts w:ascii="Franklin Gothic Medium" w:hAnsi="Franklin Gothic Medium"/>
          <w:b/>
          <w:bCs/>
          <w:sz w:val="28"/>
          <w:szCs w:val="28"/>
        </w:rPr>
        <w:lastRenderedPageBreak/>
        <w:t xml:space="preserve">Re-Opening </w:t>
      </w:r>
      <w:r w:rsidR="00592038" w:rsidRPr="00E44516">
        <w:rPr>
          <w:rFonts w:ascii="Franklin Gothic Medium" w:hAnsi="Franklin Gothic Medium"/>
          <w:b/>
          <w:bCs/>
          <w:sz w:val="28"/>
          <w:szCs w:val="28"/>
        </w:rPr>
        <w:t>Decision Tree</w:t>
      </w:r>
    </w:p>
    <w:p w14:paraId="5D2E9496" w14:textId="0D37C22B" w:rsidR="00AF39DC" w:rsidRDefault="00AF39DC" w:rsidP="00C87D41">
      <w:pPr>
        <w:rPr>
          <w:rFonts w:asciiTheme="majorHAnsi" w:hAnsiTheme="majorHAnsi" w:cstheme="majorHAnsi"/>
        </w:rPr>
      </w:pPr>
    </w:p>
    <w:p w14:paraId="18BB359B" w14:textId="3ECEF55A" w:rsidR="00567C30" w:rsidRDefault="00567C30" w:rsidP="00567C30">
      <w:r>
        <w:t>As national, state, and local health authorities begin to allow additional activities in certain communities, congregational leaders will begin to consider the process of re-opening.  We understand that economic and communal pressure, the loneliness and isolation of congregations, and the desire to “get back to normal” bias leaders in favor of re-opening.  As articulated in the rabbinic statements</w:t>
      </w:r>
      <w:r w:rsidR="000A4E03">
        <w:t xml:space="preserve"> linked above</w:t>
      </w:r>
      <w:r>
        <w:t xml:space="preserve">, Jewish values obligate us to </w:t>
      </w:r>
      <w:r w:rsidR="00AF06D1">
        <w:t xml:space="preserve">consider broader implications of our actions, including the risk to the lives of our clergy, seminary students, employees,  volunteers, our congregants, and those who would come in </w:t>
      </w:r>
      <w:r>
        <w:t>them.</w:t>
      </w:r>
    </w:p>
    <w:p w14:paraId="61044868" w14:textId="77777777" w:rsidR="00567C30" w:rsidRDefault="00567C30" w:rsidP="00567C30"/>
    <w:p w14:paraId="7C5ABA75" w14:textId="2DE2DAC6" w:rsidR="00567C30" w:rsidRDefault="00567C30" w:rsidP="00567C30">
      <w:r>
        <w:t xml:space="preserve">These re-opening tools are not meant to create </w:t>
      </w:r>
      <w:r w:rsidR="00AF06D1">
        <w:t>the basis</w:t>
      </w:r>
      <w:r>
        <w:t xml:space="preserve"> </w:t>
      </w:r>
      <w:r w:rsidR="00AF06D1">
        <w:t>for</w:t>
      </w:r>
      <w:r>
        <w:t xml:space="preserve"> re-opening but rather give you some guidelines to help consider whether you should.  At every step of the way, you must consider the risks of something going wrong and the implication that your decisions might be responsible for that.</w:t>
      </w:r>
    </w:p>
    <w:p w14:paraId="161CE60D" w14:textId="77777777" w:rsidR="0024455D" w:rsidRDefault="0024455D" w:rsidP="00567C30"/>
    <w:p w14:paraId="4DD10DFC" w14:textId="362B2346" w:rsidR="00586795" w:rsidRDefault="00AE51CD" w:rsidP="00C87D41">
      <w:pPr>
        <w:rPr>
          <w:rFonts w:cstheme="majorHAnsi"/>
        </w:rPr>
      </w:pPr>
      <w:r>
        <w:rPr>
          <w:rFonts w:cstheme="majorHAnsi"/>
        </w:rPr>
        <w:t xml:space="preserve">This </w:t>
      </w:r>
      <w:r w:rsidR="00592038">
        <w:rPr>
          <w:rFonts w:cstheme="majorHAnsi"/>
        </w:rPr>
        <w:t>decision tree</w:t>
      </w:r>
      <w:r>
        <w:rPr>
          <w:rFonts w:cstheme="majorHAnsi"/>
        </w:rPr>
        <w:t xml:space="preserve"> is based on one published by the Centers for Disease Control on May </w:t>
      </w:r>
      <w:r w:rsidR="00E82AC3">
        <w:rPr>
          <w:rFonts w:cstheme="majorHAnsi"/>
        </w:rPr>
        <w:t>14,</w:t>
      </w:r>
      <w:r>
        <w:rPr>
          <w:rFonts w:cstheme="majorHAnsi"/>
        </w:rPr>
        <w:t xml:space="preserve"> 2020 and has been tailored </w:t>
      </w:r>
      <w:r w:rsidR="003304E8">
        <w:rPr>
          <w:rFonts w:cstheme="majorHAnsi"/>
        </w:rPr>
        <w:t>for use by congregations.</w:t>
      </w:r>
      <w:r w:rsidR="00586795">
        <w:rPr>
          <w:rFonts w:cstheme="majorHAnsi"/>
        </w:rPr>
        <w:t xml:space="preserve">  </w:t>
      </w:r>
      <w:r w:rsidR="003F1562">
        <w:rPr>
          <w:rFonts w:cstheme="majorHAnsi"/>
        </w:rPr>
        <w:t xml:space="preserve">It must be tailored for each individual congregation.  </w:t>
      </w:r>
    </w:p>
    <w:p w14:paraId="2609BD4A" w14:textId="30749015" w:rsidR="00586795" w:rsidRDefault="00586795" w:rsidP="00C87D41">
      <w:pPr>
        <w:rPr>
          <w:rFonts w:cstheme="majorHAnsi"/>
        </w:rPr>
      </w:pPr>
    </w:p>
    <w:p w14:paraId="02C8414F" w14:textId="577FE76D" w:rsidR="00586795" w:rsidRDefault="008C5C7F" w:rsidP="00C87D41">
      <w:pPr>
        <w:rPr>
          <w:rFonts w:cstheme="majorHAnsi"/>
        </w:rPr>
      </w:pPr>
      <w:r>
        <w:rPr>
          <w:rFonts w:cstheme="majorHAnsi"/>
        </w:rPr>
        <w:t xml:space="preserve">You can use the </w:t>
      </w:r>
      <w:r w:rsidR="00D91403">
        <w:rPr>
          <w:rFonts w:cstheme="majorHAnsi"/>
        </w:rPr>
        <w:t>decision tree</w:t>
      </w:r>
      <w:r>
        <w:rPr>
          <w:rFonts w:cstheme="majorHAnsi"/>
        </w:rPr>
        <w:t xml:space="preserve"> to consider opening your building for specific </w:t>
      </w:r>
      <w:r w:rsidR="00BA5397">
        <w:rPr>
          <w:rFonts w:cstheme="majorHAnsi"/>
        </w:rPr>
        <w:t>cases</w:t>
      </w:r>
      <w:r>
        <w:rPr>
          <w:rFonts w:cstheme="majorHAnsi"/>
        </w:rPr>
        <w:t xml:space="preserve"> or for multiple </w:t>
      </w:r>
      <w:r w:rsidR="00BA5397">
        <w:rPr>
          <w:rFonts w:cstheme="majorHAnsi"/>
        </w:rPr>
        <w:t>case</w:t>
      </w:r>
      <w:r>
        <w:rPr>
          <w:rFonts w:cstheme="majorHAnsi"/>
        </w:rPr>
        <w:t>s.  For example, it likely will be possible to open as a workspace for clergy and staff before opening for</w:t>
      </w:r>
      <w:r w:rsidR="00BA5397">
        <w:rPr>
          <w:rFonts w:cstheme="majorHAnsi"/>
        </w:rPr>
        <w:t xml:space="preserve"> Shabbat services.  Here are a sample set of cases for you to consider:</w:t>
      </w:r>
    </w:p>
    <w:p w14:paraId="0B8DD214" w14:textId="5AC0FE63" w:rsidR="00BA5397" w:rsidRDefault="00BA5397" w:rsidP="00C87D41">
      <w:pPr>
        <w:rPr>
          <w:rFonts w:cstheme="majorHAnsi"/>
        </w:rPr>
      </w:pPr>
    </w:p>
    <w:p w14:paraId="50EAFBFA" w14:textId="512F7759" w:rsidR="00460BD0" w:rsidRPr="00460BD0" w:rsidRDefault="00460BD0" w:rsidP="00460BD0">
      <w:pPr>
        <w:numPr>
          <w:ilvl w:val="1"/>
          <w:numId w:val="7"/>
        </w:numPr>
        <w:rPr>
          <w:rFonts w:cstheme="majorHAnsi"/>
        </w:rPr>
      </w:pPr>
      <w:r w:rsidRPr="00460BD0">
        <w:rPr>
          <w:rFonts w:cstheme="majorHAnsi"/>
        </w:rPr>
        <w:t>Workspace for individual clergy</w:t>
      </w:r>
      <w:r w:rsidR="00AF06D1">
        <w:rPr>
          <w:rFonts w:cstheme="majorHAnsi"/>
        </w:rPr>
        <w:t>, staff, seminary students, and volunteers</w:t>
      </w:r>
    </w:p>
    <w:p w14:paraId="61D17C10" w14:textId="015C6069" w:rsidR="00460BD0" w:rsidRPr="00460BD0" w:rsidRDefault="00460BD0" w:rsidP="00460BD0">
      <w:pPr>
        <w:numPr>
          <w:ilvl w:val="1"/>
          <w:numId w:val="7"/>
        </w:numPr>
        <w:rPr>
          <w:rFonts w:cstheme="majorHAnsi"/>
        </w:rPr>
      </w:pPr>
      <w:r w:rsidRPr="00460BD0">
        <w:rPr>
          <w:rFonts w:cstheme="majorHAnsi"/>
        </w:rPr>
        <w:t>Workspace for internal meetings</w:t>
      </w:r>
    </w:p>
    <w:p w14:paraId="3C914E46" w14:textId="77777777" w:rsidR="00460BD0" w:rsidRPr="00460BD0" w:rsidRDefault="00460BD0" w:rsidP="00460BD0">
      <w:pPr>
        <w:numPr>
          <w:ilvl w:val="1"/>
          <w:numId w:val="7"/>
        </w:numPr>
        <w:rPr>
          <w:rFonts w:cstheme="majorHAnsi"/>
        </w:rPr>
      </w:pPr>
      <w:r w:rsidRPr="00460BD0">
        <w:rPr>
          <w:rFonts w:cstheme="majorHAnsi"/>
        </w:rPr>
        <w:t>Committee, task force, volunteer meetings</w:t>
      </w:r>
    </w:p>
    <w:p w14:paraId="2D74B2D1" w14:textId="77777777" w:rsidR="00460BD0" w:rsidRPr="00460BD0" w:rsidRDefault="00460BD0" w:rsidP="00460BD0">
      <w:pPr>
        <w:numPr>
          <w:ilvl w:val="1"/>
          <w:numId w:val="7"/>
        </w:numPr>
        <w:rPr>
          <w:rFonts w:cstheme="majorHAnsi"/>
        </w:rPr>
      </w:pPr>
      <w:r w:rsidRPr="00460BD0">
        <w:rPr>
          <w:rFonts w:cstheme="majorHAnsi"/>
        </w:rPr>
        <w:t>Pastoral care</w:t>
      </w:r>
    </w:p>
    <w:p w14:paraId="70FCB82A" w14:textId="77777777" w:rsidR="00460BD0" w:rsidRPr="00460BD0" w:rsidRDefault="00460BD0" w:rsidP="00460BD0">
      <w:pPr>
        <w:numPr>
          <w:ilvl w:val="1"/>
          <w:numId w:val="7"/>
        </w:numPr>
        <w:rPr>
          <w:rFonts w:cstheme="majorHAnsi"/>
        </w:rPr>
      </w:pPr>
      <w:r w:rsidRPr="00460BD0">
        <w:rPr>
          <w:rFonts w:cstheme="majorHAnsi"/>
        </w:rPr>
        <w:t>Small lifecycle ceremonies</w:t>
      </w:r>
    </w:p>
    <w:p w14:paraId="4943831C" w14:textId="169026DE" w:rsidR="00460BD0" w:rsidRDefault="00460BD0" w:rsidP="00460BD0">
      <w:pPr>
        <w:numPr>
          <w:ilvl w:val="1"/>
          <w:numId w:val="7"/>
        </w:numPr>
        <w:rPr>
          <w:rFonts w:cstheme="majorHAnsi"/>
        </w:rPr>
      </w:pPr>
      <w:r>
        <w:rPr>
          <w:rFonts w:cstheme="majorHAnsi"/>
        </w:rPr>
        <w:t>Streaming worship or other events without participants present</w:t>
      </w:r>
    </w:p>
    <w:p w14:paraId="2A3224F6" w14:textId="00CCBB8B" w:rsidR="00460BD0" w:rsidRPr="00460BD0" w:rsidRDefault="00460BD0" w:rsidP="00460BD0">
      <w:pPr>
        <w:numPr>
          <w:ilvl w:val="1"/>
          <w:numId w:val="7"/>
        </w:numPr>
        <w:rPr>
          <w:rFonts w:cstheme="majorHAnsi"/>
        </w:rPr>
      </w:pPr>
      <w:r w:rsidRPr="00460BD0">
        <w:rPr>
          <w:rFonts w:cstheme="majorHAnsi"/>
        </w:rPr>
        <w:t>Worship and larger lifecycle ceremonies</w:t>
      </w:r>
    </w:p>
    <w:p w14:paraId="60C0B507" w14:textId="77777777" w:rsidR="00460BD0" w:rsidRPr="00460BD0" w:rsidRDefault="00460BD0" w:rsidP="00460BD0">
      <w:pPr>
        <w:numPr>
          <w:ilvl w:val="1"/>
          <w:numId w:val="7"/>
        </w:numPr>
        <w:rPr>
          <w:rFonts w:cstheme="majorHAnsi"/>
        </w:rPr>
      </w:pPr>
      <w:r w:rsidRPr="00460BD0">
        <w:rPr>
          <w:rFonts w:cstheme="majorHAnsi"/>
        </w:rPr>
        <w:t>Children’s programming</w:t>
      </w:r>
    </w:p>
    <w:p w14:paraId="5BEDA834" w14:textId="77777777" w:rsidR="00460BD0" w:rsidRPr="00460BD0" w:rsidRDefault="00460BD0" w:rsidP="00460BD0">
      <w:pPr>
        <w:numPr>
          <w:ilvl w:val="1"/>
          <w:numId w:val="7"/>
        </w:numPr>
        <w:rPr>
          <w:rFonts w:cstheme="majorHAnsi"/>
        </w:rPr>
      </w:pPr>
      <w:r w:rsidRPr="00460BD0">
        <w:rPr>
          <w:rFonts w:cstheme="majorHAnsi"/>
        </w:rPr>
        <w:t>Youth programming</w:t>
      </w:r>
    </w:p>
    <w:p w14:paraId="475ACADA" w14:textId="77777777" w:rsidR="00460BD0" w:rsidRPr="00460BD0" w:rsidRDefault="00460BD0" w:rsidP="00460BD0">
      <w:pPr>
        <w:numPr>
          <w:ilvl w:val="1"/>
          <w:numId w:val="7"/>
        </w:numPr>
        <w:rPr>
          <w:rFonts w:cstheme="majorHAnsi"/>
        </w:rPr>
      </w:pPr>
      <w:r w:rsidRPr="00460BD0">
        <w:rPr>
          <w:rFonts w:cstheme="majorHAnsi"/>
        </w:rPr>
        <w:t>Family programming</w:t>
      </w:r>
    </w:p>
    <w:p w14:paraId="0124DF9F" w14:textId="77777777" w:rsidR="00460BD0" w:rsidRPr="00460BD0" w:rsidRDefault="00460BD0" w:rsidP="00460BD0">
      <w:pPr>
        <w:numPr>
          <w:ilvl w:val="1"/>
          <w:numId w:val="7"/>
        </w:numPr>
        <w:rPr>
          <w:rFonts w:cstheme="majorHAnsi"/>
        </w:rPr>
      </w:pPr>
      <w:r w:rsidRPr="00460BD0">
        <w:rPr>
          <w:rFonts w:cstheme="majorHAnsi"/>
        </w:rPr>
        <w:t>Adult programming</w:t>
      </w:r>
    </w:p>
    <w:p w14:paraId="0EA102CD" w14:textId="6FDF6946" w:rsidR="00586795" w:rsidRDefault="00586795" w:rsidP="00C87D41">
      <w:pPr>
        <w:rPr>
          <w:rFonts w:cstheme="majorHAnsi"/>
        </w:rPr>
      </w:pPr>
    </w:p>
    <w:p w14:paraId="68D68ACD" w14:textId="68DCE83E" w:rsidR="009E255B" w:rsidRDefault="009E255B" w:rsidP="00C87D41">
      <w:pPr>
        <w:rPr>
          <w:rFonts w:cstheme="majorHAnsi"/>
        </w:rPr>
      </w:pPr>
      <w:r>
        <w:rPr>
          <w:rFonts w:cstheme="majorHAnsi"/>
        </w:rPr>
        <w:t xml:space="preserve">For any individual use, start with Step 1 of the </w:t>
      </w:r>
      <w:r w:rsidR="00D91403">
        <w:rPr>
          <w:rFonts w:cstheme="majorHAnsi"/>
        </w:rPr>
        <w:t>decision tree</w:t>
      </w:r>
      <w:r>
        <w:rPr>
          <w:rFonts w:cstheme="majorHAnsi"/>
        </w:rPr>
        <w:t>.  If you can answer all of the questions in Step 1 with a “yes,” move on to Step 2.  Continue until you have</w:t>
      </w:r>
      <w:r w:rsidR="000A40ED">
        <w:rPr>
          <w:rFonts w:cstheme="majorHAnsi"/>
        </w:rPr>
        <w:t xml:space="preserve"> answered the questions in all three steps with a “yes.”  As a final step, do another values check.  If you are </w:t>
      </w:r>
      <w:r w:rsidR="000A40ED">
        <w:rPr>
          <w:rFonts w:cstheme="majorHAnsi"/>
        </w:rPr>
        <w:lastRenderedPageBreak/>
        <w:t xml:space="preserve">still confident that you can open safely and in a way </w:t>
      </w:r>
      <w:r w:rsidR="003B51BF">
        <w:rPr>
          <w:rFonts w:cstheme="majorHAnsi"/>
        </w:rPr>
        <w:t xml:space="preserve">that is </w:t>
      </w:r>
      <w:r w:rsidR="000A40ED">
        <w:rPr>
          <w:rFonts w:cstheme="majorHAnsi"/>
        </w:rPr>
        <w:t xml:space="preserve">consistent with your values, </w:t>
      </w:r>
      <w:r w:rsidR="00C41344">
        <w:rPr>
          <w:rFonts w:cstheme="majorHAnsi"/>
        </w:rPr>
        <w:t>you can</w:t>
      </w:r>
      <w:r w:rsidR="000A40ED">
        <w:rPr>
          <w:rFonts w:cstheme="majorHAnsi"/>
        </w:rPr>
        <w:t xml:space="preserve"> consider opening for the purpose you analyzed.</w:t>
      </w:r>
    </w:p>
    <w:p w14:paraId="21D52EB6" w14:textId="77777777" w:rsidR="009E255B" w:rsidRDefault="009E255B" w:rsidP="00C87D41">
      <w:pPr>
        <w:rPr>
          <w:rFonts w:cstheme="majorHAnsi"/>
        </w:rPr>
      </w:pPr>
    </w:p>
    <w:p w14:paraId="5F78499C" w14:textId="639A26AC" w:rsidR="00502D21" w:rsidRDefault="003F1562" w:rsidP="00C87D41">
      <w:pPr>
        <w:rPr>
          <w:rFonts w:cstheme="majorHAnsi"/>
        </w:rPr>
      </w:pPr>
      <w:r>
        <w:rPr>
          <w:rFonts w:cstheme="majorHAnsi"/>
        </w:rPr>
        <w:t xml:space="preserve">The </w:t>
      </w:r>
      <w:r w:rsidR="00D91403">
        <w:rPr>
          <w:rFonts w:cstheme="majorHAnsi"/>
        </w:rPr>
        <w:t>decision tree</w:t>
      </w:r>
      <w:r>
        <w:rPr>
          <w:rFonts w:cstheme="majorHAnsi"/>
        </w:rPr>
        <w:t xml:space="preserve"> will be updated as conditions change.</w:t>
      </w:r>
    </w:p>
    <w:p w14:paraId="0F0D1EFA" w14:textId="056A286D" w:rsidR="003F1562" w:rsidRDefault="003F1562" w:rsidP="00C87D41">
      <w:pPr>
        <w:rPr>
          <w:rFonts w:cstheme="majorHAnsi"/>
        </w:rPr>
      </w:pPr>
    </w:p>
    <w:p w14:paraId="549D9BA3" w14:textId="31816971" w:rsidR="003F1562" w:rsidRPr="00960FCC" w:rsidRDefault="00D91403" w:rsidP="00C87D41">
      <w:pPr>
        <w:rPr>
          <w:rFonts w:cstheme="majorHAnsi"/>
          <w:b/>
          <w:bCs/>
          <w:i/>
          <w:iCs/>
        </w:rPr>
      </w:pPr>
      <w:r>
        <w:rPr>
          <w:rFonts w:cstheme="majorHAnsi"/>
          <w:b/>
          <w:bCs/>
          <w:i/>
          <w:iCs/>
        </w:rPr>
        <w:t>Decision tree</w:t>
      </w:r>
      <w:r w:rsidR="003F1562" w:rsidRPr="00960FCC">
        <w:rPr>
          <w:rFonts w:cstheme="majorHAnsi"/>
          <w:b/>
          <w:bCs/>
          <w:i/>
          <w:iCs/>
        </w:rPr>
        <w:t xml:space="preserve"> Step 1:  Are we legally able to open </w:t>
      </w:r>
      <w:r w:rsidR="00577A1B">
        <w:rPr>
          <w:rFonts w:cstheme="majorHAnsi"/>
          <w:b/>
          <w:bCs/>
          <w:i/>
          <w:iCs/>
        </w:rPr>
        <w:t>for this use</w:t>
      </w:r>
      <w:r w:rsidR="00EA18FC">
        <w:rPr>
          <w:rFonts w:cstheme="majorHAnsi"/>
          <w:b/>
          <w:bCs/>
          <w:i/>
          <w:iCs/>
        </w:rPr>
        <w:t>,</w:t>
      </w:r>
      <w:r w:rsidR="00577A1B">
        <w:rPr>
          <w:rFonts w:cstheme="majorHAnsi"/>
          <w:b/>
          <w:bCs/>
          <w:i/>
          <w:iCs/>
        </w:rPr>
        <w:t xml:space="preserve"> </w:t>
      </w:r>
      <w:r w:rsidR="003F1562" w:rsidRPr="00960FCC">
        <w:rPr>
          <w:rFonts w:cstheme="majorHAnsi"/>
          <w:b/>
          <w:bCs/>
          <w:i/>
          <w:iCs/>
        </w:rPr>
        <w:t>and is it consistent with our values?</w:t>
      </w:r>
    </w:p>
    <w:p w14:paraId="07591D42" w14:textId="339B8A68" w:rsidR="003F1562" w:rsidRDefault="003F1562" w:rsidP="00C87D41">
      <w:pPr>
        <w:rPr>
          <w:rFonts w:cstheme="majorHAnsi"/>
        </w:rPr>
      </w:pPr>
    </w:p>
    <w:p w14:paraId="71198E05" w14:textId="456FC7C1" w:rsidR="006B7C16" w:rsidRDefault="006B7C16" w:rsidP="00C87D41">
      <w:pPr>
        <w:rPr>
          <w:rFonts w:cstheme="majorHAnsi"/>
        </w:rPr>
      </w:pPr>
      <w:r>
        <w:rPr>
          <w:rFonts w:cstheme="majorHAnsi"/>
        </w:rPr>
        <w:t>Questions to consider:</w:t>
      </w:r>
    </w:p>
    <w:p w14:paraId="6C4F2328" w14:textId="3304B2E3" w:rsidR="006B7C16" w:rsidRDefault="006B7C16" w:rsidP="00C87D41">
      <w:pPr>
        <w:rPr>
          <w:rFonts w:cstheme="majorHAnsi"/>
        </w:rPr>
      </w:pPr>
    </w:p>
    <w:p w14:paraId="74BD3600" w14:textId="1D711435" w:rsidR="006B7C16" w:rsidRPr="006B7C16" w:rsidRDefault="006B7C16" w:rsidP="006B7C16">
      <w:pPr>
        <w:numPr>
          <w:ilvl w:val="0"/>
          <w:numId w:val="4"/>
        </w:numPr>
        <w:rPr>
          <w:rFonts w:cstheme="majorHAnsi"/>
        </w:rPr>
      </w:pPr>
      <w:r w:rsidRPr="006B7C16">
        <w:rPr>
          <w:rFonts w:cstheme="majorHAnsi"/>
        </w:rPr>
        <w:t xml:space="preserve">Will reopening be consistent with applicable </w:t>
      </w:r>
      <w:r w:rsidR="00744E6B">
        <w:rPr>
          <w:rFonts w:cstheme="majorHAnsi"/>
        </w:rPr>
        <w:t xml:space="preserve">national, </w:t>
      </w:r>
      <w:r w:rsidRPr="006B7C16">
        <w:rPr>
          <w:rFonts w:cstheme="majorHAnsi"/>
        </w:rPr>
        <w:t>state</w:t>
      </w:r>
      <w:r w:rsidR="00744E6B">
        <w:rPr>
          <w:rFonts w:cstheme="majorHAnsi"/>
        </w:rPr>
        <w:t>/provincial,</w:t>
      </w:r>
      <w:r w:rsidRPr="006B7C16">
        <w:rPr>
          <w:rFonts w:cstheme="majorHAnsi"/>
        </w:rPr>
        <w:t xml:space="preserve"> and local orders and any applicable licensing guidelines?</w:t>
      </w:r>
    </w:p>
    <w:p w14:paraId="39FF4B44" w14:textId="54CA0553" w:rsidR="00815A9D" w:rsidRDefault="006B7C16" w:rsidP="006B7C16">
      <w:pPr>
        <w:numPr>
          <w:ilvl w:val="0"/>
          <w:numId w:val="4"/>
        </w:numPr>
        <w:rPr>
          <w:rFonts w:cstheme="majorHAnsi"/>
        </w:rPr>
      </w:pPr>
      <w:r w:rsidRPr="006B7C16">
        <w:rPr>
          <w:rFonts w:cstheme="majorHAnsi"/>
        </w:rPr>
        <w:t xml:space="preserve">Are we ready to protect employees and participants </w:t>
      </w:r>
      <w:r w:rsidR="002F3F2D">
        <w:rPr>
          <w:rFonts w:cstheme="majorHAnsi"/>
        </w:rPr>
        <w:t xml:space="preserve">who are at </w:t>
      </w:r>
      <w:r w:rsidRPr="006B7C16">
        <w:rPr>
          <w:rFonts w:cstheme="majorHAnsi"/>
        </w:rPr>
        <w:t xml:space="preserve">higher risk for severe illness </w:t>
      </w:r>
      <w:r w:rsidR="002F3F2D">
        <w:rPr>
          <w:rFonts w:cstheme="majorHAnsi"/>
        </w:rPr>
        <w:t>or who live with people at high</w:t>
      </w:r>
      <w:r w:rsidR="00960FCC">
        <w:rPr>
          <w:rFonts w:cstheme="majorHAnsi"/>
        </w:rPr>
        <w:t>er</w:t>
      </w:r>
      <w:r w:rsidR="002F3F2D">
        <w:rPr>
          <w:rFonts w:cstheme="majorHAnsi"/>
        </w:rPr>
        <w:t xml:space="preserve"> risk </w:t>
      </w:r>
      <w:r w:rsidRPr="006B7C16">
        <w:rPr>
          <w:rFonts w:cstheme="majorHAnsi"/>
        </w:rPr>
        <w:t>by providing for them to stay home</w:t>
      </w:r>
      <w:r w:rsidR="00AF283F">
        <w:rPr>
          <w:rFonts w:cstheme="majorHAnsi"/>
        </w:rPr>
        <w:t xml:space="preserve"> without breaking confidentiality</w:t>
      </w:r>
      <w:r w:rsidRPr="006B7C16">
        <w:rPr>
          <w:rFonts w:cstheme="majorHAnsi"/>
        </w:rPr>
        <w:t>?</w:t>
      </w:r>
      <w:r w:rsidR="00AF06D1">
        <w:rPr>
          <w:rFonts w:cstheme="majorHAnsi"/>
        </w:rPr>
        <w:t xml:space="preserve"> </w:t>
      </w:r>
      <w:r w:rsidR="006447BA">
        <w:rPr>
          <w:rFonts w:cstheme="majorHAnsi"/>
        </w:rPr>
        <w:t xml:space="preserve">Are we able to provide options for those who commute on public transportation, or those with children whose childcare or school options are not available, or who cannot return to the building for other reasons?  </w:t>
      </w:r>
      <w:r w:rsidR="00AF06D1">
        <w:rPr>
          <w:rFonts w:cstheme="majorHAnsi"/>
        </w:rPr>
        <w:t>Will we provide employees with paid leave if they cannot work due to Covid-19 restrictions, acknowledging that not everyone can work from home?</w:t>
      </w:r>
    </w:p>
    <w:p w14:paraId="19CD91EB" w14:textId="22817A1C" w:rsidR="006B7C16" w:rsidRPr="006B7C16" w:rsidRDefault="00815A9D" w:rsidP="006B7C16">
      <w:pPr>
        <w:numPr>
          <w:ilvl w:val="0"/>
          <w:numId w:val="4"/>
        </w:numPr>
        <w:rPr>
          <w:rFonts w:cstheme="majorHAnsi"/>
        </w:rPr>
      </w:pPr>
      <w:r>
        <w:rPr>
          <w:rFonts w:cstheme="majorHAnsi"/>
        </w:rPr>
        <w:t>Is opening consistent with our congregation’s values and Jewish values?</w:t>
      </w:r>
      <w:r>
        <w:rPr>
          <w:rFonts w:cstheme="majorHAnsi"/>
        </w:rPr>
        <w:br/>
      </w:r>
    </w:p>
    <w:p w14:paraId="564F83F5" w14:textId="7DE869A3" w:rsidR="006B7C16" w:rsidRDefault="006B7C16" w:rsidP="00C87D41">
      <w:pPr>
        <w:rPr>
          <w:rFonts w:cstheme="majorHAnsi"/>
        </w:rPr>
      </w:pPr>
    </w:p>
    <w:p w14:paraId="58298561" w14:textId="1A424E7A" w:rsidR="006B7C16" w:rsidRPr="00960FCC" w:rsidRDefault="006B7C16" w:rsidP="00C87D41">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r w:rsidRPr="00960FCC">
        <w:rPr>
          <w:rFonts w:cstheme="majorHAnsi"/>
          <w:b/>
          <w:bCs/>
          <w:color w:val="FF0000"/>
        </w:rPr>
        <w:t>STOP</w:t>
      </w:r>
      <w:r w:rsidRPr="00960FCC">
        <w:rPr>
          <w:rFonts w:cstheme="majorHAnsi"/>
          <w:color w:val="FF0000"/>
        </w:rPr>
        <w:t xml:space="preserve"> and wait until you can answer yes to all.</w:t>
      </w:r>
    </w:p>
    <w:p w14:paraId="7CC96C64" w14:textId="7DE47F59" w:rsidR="006B7C16" w:rsidRDefault="006B7C16" w:rsidP="00C87D41">
      <w:pPr>
        <w:rPr>
          <w:rFonts w:cstheme="majorHAnsi"/>
        </w:rPr>
      </w:pPr>
      <w:r>
        <w:rPr>
          <w:rFonts w:cstheme="majorHAnsi"/>
        </w:rPr>
        <w:t xml:space="preserve">If all are yes, move on to </w:t>
      </w:r>
      <w:r w:rsidR="00D91403">
        <w:rPr>
          <w:rFonts w:cstheme="majorHAnsi"/>
        </w:rPr>
        <w:t>Decision tree</w:t>
      </w:r>
      <w:r>
        <w:rPr>
          <w:rFonts w:cstheme="majorHAnsi"/>
        </w:rPr>
        <w:t xml:space="preserve"> Step 2</w:t>
      </w:r>
      <w:r w:rsidR="00EE4026">
        <w:rPr>
          <w:rFonts w:cstheme="majorHAnsi"/>
        </w:rPr>
        <w:t>.</w:t>
      </w:r>
    </w:p>
    <w:p w14:paraId="45F16C75" w14:textId="59DAA23D" w:rsidR="00A77DAC" w:rsidRDefault="00A77DAC" w:rsidP="00C87D41">
      <w:pPr>
        <w:rPr>
          <w:rFonts w:cstheme="majorHAnsi"/>
        </w:rPr>
      </w:pPr>
    </w:p>
    <w:p w14:paraId="338EE0EB" w14:textId="266ADC7C" w:rsidR="00A77DAC" w:rsidRPr="00960FCC" w:rsidRDefault="00D91403" w:rsidP="00C87D41">
      <w:pPr>
        <w:rPr>
          <w:rFonts w:cstheme="majorHAnsi"/>
          <w:b/>
          <w:bCs/>
          <w:i/>
          <w:iCs/>
        </w:rPr>
      </w:pPr>
      <w:r>
        <w:rPr>
          <w:rFonts w:cstheme="majorHAnsi"/>
          <w:b/>
          <w:bCs/>
          <w:i/>
          <w:iCs/>
        </w:rPr>
        <w:t>Decision tree</w:t>
      </w:r>
      <w:r w:rsidR="00A77DAC" w:rsidRPr="00960FCC">
        <w:rPr>
          <w:rFonts w:cstheme="majorHAnsi"/>
          <w:b/>
          <w:bCs/>
          <w:i/>
          <w:iCs/>
        </w:rPr>
        <w:t xml:space="preserve"> Step 2:  </w:t>
      </w:r>
      <w:r w:rsidR="00EE4026" w:rsidRPr="00960FCC">
        <w:rPr>
          <w:rFonts w:cstheme="majorHAnsi"/>
          <w:b/>
          <w:bCs/>
          <w:i/>
          <w:iCs/>
        </w:rPr>
        <w:t>Once open, will we be able to operate safely?</w:t>
      </w:r>
    </w:p>
    <w:p w14:paraId="2797FB40" w14:textId="0C8E95AD" w:rsidR="00EE4026" w:rsidRDefault="00EE4026" w:rsidP="00C87D41">
      <w:pPr>
        <w:rPr>
          <w:rFonts w:cstheme="majorHAnsi"/>
        </w:rPr>
      </w:pPr>
    </w:p>
    <w:p w14:paraId="4CFF2D1E" w14:textId="4FEB3E9C" w:rsidR="00EE4026" w:rsidRPr="00EE4026" w:rsidRDefault="00EE4026" w:rsidP="00EE4026">
      <w:pPr>
        <w:numPr>
          <w:ilvl w:val="0"/>
          <w:numId w:val="5"/>
        </w:numPr>
        <w:rPr>
          <w:rFonts w:cstheme="majorHAnsi"/>
        </w:rPr>
      </w:pPr>
      <w:r w:rsidRPr="00EE4026">
        <w:rPr>
          <w:rFonts w:cstheme="majorHAnsi"/>
        </w:rPr>
        <w:t xml:space="preserve">Has our facility been </w:t>
      </w:r>
      <w:r w:rsidR="00586795">
        <w:rPr>
          <w:rFonts w:cstheme="majorHAnsi"/>
        </w:rPr>
        <w:t xml:space="preserve">fully </w:t>
      </w:r>
      <w:r w:rsidRPr="00EE4026">
        <w:rPr>
          <w:rFonts w:cstheme="majorHAnsi"/>
        </w:rPr>
        <w:t>prepared?</w:t>
      </w:r>
    </w:p>
    <w:p w14:paraId="7472B46F" w14:textId="65B92471" w:rsidR="00EE4026" w:rsidRPr="00EE4026" w:rsidRDefault="00EE4026" w:rsidP="00EE4026">
      <w:pPr>
        <w:numPr>
          <w:ilvl w:val="0"/>
          <w:numId w:val="5"/>
        </w:numPr>
        <w:rPr>
          <w:rFonts w:cstheme="majorHAnsi"/>
        </w:rPr>
      </w:pPr>
      <w:r w:rsidRPr="00EE4026">
        <w:rPr>
          <w:rFonts w:cstheme="majorHAnsi"/>
        </w:rPr>
        <w:t>Can we promote healthy hygiene practices such as handwashing and wearing masks</w:t>
      </w:r>
      <w:r w:rsidR="006447BA">
        <w:rPr>
          <w:rFonts w:cstheme="majorHAnsi"/>
        </w:rPr>
        <w:t>, including for disabled people and people in wheelchairs</w:t>
      </w:r>
      <w:r w:rsidRPr="00EE4026">
        <w:rPr>
          <w:rFonts w:cstheme="majorHAnsi"/>
        </w:rPr>
        <w:t>?</w:t>
      </w:r>
    </w:p>
    <w:p w14:paraId="6F80ECAC" w14:textId="77777777" w:rsidR="00EE4026" w:rsidRPr="00EE4026" w:rsidRDefault="00EE4026" w:rsidP="00EE4026">
      <w:pPr>
        <w:numPr>
          <w:ilvl w:val="0"/>
          <w:numId w:val="5"/>
        </w:numPr>
        <w:rPr>
          <w:rFonts w:cstheme="majorHAnsi"/>
        </w:rPr>
      </w:pPr>
      <w:r w:rsidRPr="00EE4026">
        <w:rPr>
          <w:rFonts w:cstheme="majorHAnsi"/>
        </w:rPr>
        <w:t>Are we able to clean and disinfect the building per recommendations?</w:t>
      </w:r>
    </w:p>
    <w:p w14:paraId="4004877B" w14:textId="77777777" w:rsidR="00EE4026" w:rsidRPr="00EE4026" w:rsidRDefault="00EE4026" w:rsidP="00EE4026">
      <w:pPr>
        <w:numPr>
          <w:ilvl w:val="0"/>
          <w:numId w:val="5"/>
        </w:numPr>
        <w:rPr>
          <w:rFonts w:cstheme="majorHAnsi"/>
        </w:rPr>
      </w:pPr>
      <w:r w:rsidRPr="00EE4026">
        <w:rPr>
          <w:rFonts w:cstheme="majorHAnsi"/>
        </w:rPr>
        <w:t>Do we have a plan for safely providing restrooms and cleaning them on a regular basis?</w:t>
      </w:r>
    </w:p>
    <w:p w14:paraId="08CE6369" w14:textId="4B48477B" w:rsidR="00EE4026" w:rsidRPr="00EE4026" w:rsidRDefault="00EE4026" w:rsidP="00EE4026">
      <w:pPr>
        <w:numPr>
          <w:ilvl w:val="0"/>
          <w:numId w:val="5"/>
        </w:numPr>
        <w:rPr>
          <w:rFonts w:cstheme="majorHAnsi"/>
        </w:rPr>
      </w:pPr>
      <w:r w:rsidRPr="00EE4026">
        <w:rPr>
          <w:rFonts w:cstheme="majorHAnsi"/>
        </w:rPr>
        <w:t>Are we able to provide ventilation</w:t>
      </w:r>
      <w:r w:rsidR="006E45A8">
        <w:rPr>
          <w:rFonts w:cstheme="majorHAnsi"/>
        </w:rPr>
        <w:t xml:space="preserve"> safely</w:t>
      </w:r>
      <w:r w:rsidRPr="00EE4026">
        <w:rPr>
          <w:rFonts w:cstheme="majorHAnsi"/>
        </w:rPr>
        <w:t>?</w:t>
      </w:r>
    </w:p>
    <w:p w14:paraId="70C871EF" w14:textId="61C38AF5" w:rsidR="00EE4026" w:rsidRPr="00EE4026" w:rsidRDefault="00EE4026" w:rsidP="00EE4026">
      <w:pPr>
        <w:numPr>
          <w:ilvl w:val="0"/>
          <w:numId w:val="5"/>
        </w:numPr>
        <w:rPr>
          <w:rFonts w:cstheme="majorHAnsi"/>
        </w:rPr>
      </w:pPr>
      <w:r w:rsidRPr="00EE4026">
        <w:rPr>
          <w:rFonts w:cstheme="majorHAnsi"/>
        </w:rPr>
        <w:t xml:space="preserve">Can we encourage social distancing through physical barriers, changing layouts of workspaces and gathering spaces, </w:t>
      </w:r>
      <w:r w:rsidR="00581C74">
        <w:rPr>
          <w:rFonts w:cstheme="majorHAnsi"/>
        </w:rPr>
        <w:t xml:space="preserve">revised traffic flows, </w:t>
      </w:r>
      <w:r w:rsidRPr="00EE4026">
        <w:rPr>
          <w:rFonts w:cstheme="majorHAnsi"/>
        </w:rPr>
        <w:t>closing or limiting access to communal spaces, staggering work hours, and limiting large events</w:t>
      </w:r>
      <w:r w:rsidR="00954C31">
        <w:rPr>
          <w:rFonts w:cstheme="majorHAnsi"/>
        </w:rPr>
        <w:t xml:space="preserve"> per local, state, provincial guidelines</w:t>
      </w:r>
      <w:r w:rsidRPr="00EE4026">
        <w:rPr>
          <w:rFonts w:cstheme="majorHAnsi"/>
        </w:rPr>
        <w:t>?</w:t>
      </w:r>
    </w:p>
    <w:p w14:paraId="4845B4DB" w14:textId="77777777" w:rsidR="00F72954" w:rsidRDefault="00581C74" w:rsidP="00EE4026">
      <w:pPr>
        <w:numPr>
          <w:ilvl w:val="0"/>
          <w:numId w:val="5"/>
        </w:numPr>
        <w:rPr>
          <w:rFonts w:cstheme="majorHAnsi"/>
        </w:rPr>
      </w:pPr>
      <w:r>
        <w:rPr>
          <w:rFonts w:cstheme="majorHAnsi"/>
        </w:rPr>
        <w:t>Are we clear about what we will do about shared ritual object</w:t>
      </w:r>
      <w:r w:rsidR="00F72954">
        <w:rPr>
          <w:rFonts w:cstheme="majorHAnsi"/>
        </w:rPr>
        <w:t>s?</w:t>
      </w:r>
    </w:p>
    <w:p w14:paraId="54C7BFE8" w14:textId="04779047" w:rsidR="00EE4026" w:rsidRPr="00EE4026" w:rsidRDefault="00F72954" w:rsidP="00EE4026">
      <w:pPr>
        <w:numPr>
          <w:ilvl w:val="0"/>
          <w:numId w:val="5"/>
        </w:numPr>
        <w:rPr>
          <w:rFonts w:cstheme="majorHAnsi"/>
        </w:rPr>
      </w:pPr>
      <w:r>
        <w:rPr>
          <w:rFonts w:cstheme="majorHAnsi"/>
        </w:rPr>
        <w:lastRenderedPageBreak/>
        <w:t>Do we have a plan for allowing usual use of supplies, kitchen, common work areas, handling of any food</w:t>
      </w:r>
      <w:r w:rsidR="00EE4026" w:rsidRPr="00EE4026">
        <w:rPr>
          <w:rFonts w:cstheme="majorHAnsi"/>
        </w:rPr>
        <w:t>?</w:t>
      </w:r>
    </w:p>
    <w:p w14:paraId="0E19F848" w14:textId="77777777" w:rsidR="00EE4026" w:rsidRPr="00EE4026" w:rsidRDefault="00EE4026" w:rsidP="00EE4026">
      <w:pPr>
        <w:numPr>
          <w:ilvl w:val="0"/>
          <w:numId w:val="5"/>
        </w:numPr>
        <w:rPr>
          <w:rFonts w:cstheme="majorHAnsi"/>
        </w:rPr>
      </w:pPr>
      <w:r w:rsidRPr="00EE4026">
        <w:rPr>
          <w:rFonts w:cstheme="majorHAnsi"/>
        </w:rPr>
        <w:t>Do we have a plan for limiting attendance, if necessary?</w:t>
      </w:r>
    </w:p>
    <w:p w14:paraId="1556A332" w14:textId="775EB051" w:rsidR="00EE4026" w:rsidRPr="00EE4026" w:rsidRDefault="00EE4026" w:rsidP="00EE4026">
      <w:pPr>
        <w:numPr>
          <w:ilvl w:val="0"/>
          <w:numId w:val="5"/>
        </w:numPr>
        <w:rPr>
          <w:rFonts w:cstheme="majorHAnsi"/>
        </w:rPr>
      </w:pPr>
      <w:r w:rsidRPr="00EE4026">
        <w:rPr>
          <w:rFonts w:cstheme="majorHAnsi"/>
        </w:rPr>
        <w:t>Can we train all employees</w:t>
      </w:r>
      <w:r w:rsidR="00AF06D1">
        <w:rPr>
          <w:rFonts w:cstheme="majorHAnsi"/>
        </w:rPr>
        <w:t>, volunteers,</w:t>
      </w:r>
      <w:r w:rsidRPr="00EE4026">
        <w:rPr>
          <w:rFonts w:cstheme="majorHAnsi"/>
        </w:rPr>
        <w:t xml:space="preserve"> </w:t>
      </w:r>
      <w:r w:rsidR="00AF06D1">
        <w:rPr>
          <w:rFonts w:cstheme="majorHAnsi"/>
        </w:rPr>
        <w:t xml:space="preserve">contractors, </w:t>
      </w:r>
      <w:r w:rsidRPr="00EE4026">
        <w:rPr>
          <w:rFonts w:cstheme="majorHAnsi"/>
        </w:rPr>
        <w:t xml:space="preserve">and participants </w:t>
      </w:r>
      <w:r w:rsidR="00744E6B">
        <w:rPr>
          <w:rFonts w:cstheme="majorHAnsi"/>
        </w:rPr>
        <w:t>o</w:t>
      </w:r>
      <w:r w:rsidRPr="00EE4026">
        <w:rPr>
          <w:rFonts w:cstheme="majorHAnsi"/>
        </w:rPr>
        <w:t>n protocols?</w:t>
      </w:r>
    </w:p>
    <w:p w14:paraId="37BF821E" w14:textId="27961C0B" w:rsidR="00EE4026" w:rsidRDefault="00EE4026" w:rsidP="00EE4026">
      <w:pPr>
        <w:numPr>
          <w:ilvl w:val="0"/>
          <w:numId w:val="5"/>
        </w:numPr>
        <w:rPr>
          <w:rFonts w:cstheme="majorHAnsi"/>
        </w:rPr>
      </w:pPr>
      <w:r w:rsidRPr="00EE4026">
        <w:rPr>
          <w:rFonts w:cstheme="majorHAnsi"/>
        </w:rPr>
        <w:t>Can we create communications and place signage to enforce new traffic flows and procedures?</w:t>
      </w:r>
    </w:p>
    <w:p w14:paraId="1AA74400" w14:textId="071524A9" w:rsidR="0008053F" w:rsidRDefault="00815A9D" w:rsidP="0008053F">
      <w:pPr>
        <w:numPr>
          <w:ilvl w:val="0"/>
          <w:numId w:val="6"/>
        </w:numPr>
        <w:rPr>
          <w:rFonts w:cstheme="majorHAnsi"/>
        </w:rPr>
      </w:pPr>
      <w:r w:rsidRPr="00815A9D">
        <w:rPr>
          <w:rFonts w:cstheme="majorHAnsi"/>
        </w:rPr>
        <w:t>Will we track attendance according to local health rules in order to do contact tracing?</w:t>
      </w:r>
      <w:r w:rsidR="0008053F" w:rsidRPr="0008053F">
        <w:rPr>
          <w:rFonts w:cstheme="majorHAnsi"/>
        </w:rPr>
        <w:t xml:space="preserve"> </w:t>
      </w:r>
    </w:p>
    <w:p w14:paraId="512C0A89" w14:textId="1A089ACD" w:rsidR="00B57530" w:rsidRDefault="00B57530" w:rsidP="0008053F">
      <w:pPr>
        <w:numPr>
          <w:ilvl w:val="0"/>
          <w:numId w:val="6"/>
        </w:numPr>
        <w:rPr>
          <w:rFonts w:cstheme="majorHAnsi"/>
        </w:rPr>
      </w:pPr>
      <w:r>
        <w:rPr>
          <w:rFonts w:cstheme="majorHAnsi"/>
        </w:rPr>
        <w:t>If someone contract</w:t>
      </w:r>
      <w:r w:rsidR="00D93717">
        <w:rPr>
          <w:rFonts w:cstheme="majorHAnsi"/>
        </w:rPr>
        <w:t>s</w:t>
      </w:r>
      <w:r>
        <w:rPr>
          <w:rFonts w:cstheme="majorHAnsi"/>
        </w:rPr>
        <w:t xml:space="preserve"> Covid-19 within 14 days of being in our building,</w:t>
      </w:r>
      <w:r w:rsidR="00BE590D">
        <w:rPr>
          <w:rFonts w:cstheme="majorHAnsi"/>
        </w:rPr>
        <w:t xml:space="preserve"> how will we communicate with others who were there at the same time, with members and staff </w:t>
      </w:r>
      <w:r w:rsidR="00C41344">
        <w:rPr>
          <w:rFonts w:cstheme="majorHAnsi"/>
        </w:rPr>
        <w:t>at</w:t>
      </w:r>
      <w:r w:rsidR="00BE590D">
        <w:rPr>
          <w:rFonts w:cstheme="majorHAnsi"/>
        </w:rPr>
        <w:t xml:space="preserve"> large, including maintaining confidentiality and providing pastoral care?</w:t>
      </w:r>
    </w:p>
    <w:p w14:paraId="4F874C4A" w14:textId="2B8E2E0C" w:rsidR="0008053F" w:rsidRDefault="0008053F" w:rsidP="0008053F">
      <w:pPr>
        <w:numPr>
          <w:ilvl w:val="0"/>
          <w:numId w:val="6"/>
        </w:numPr>
        <w:rPr>
          <w:rFonts w:cstheme="majorHAnsi"/>
        </w:rPr>
      </w:pPr>
      <w:r>
        <w:rPr>
          <w:rFonts w:cstheme="majorHAnsi"/>
        </w:rPr>
        <w:t>Do we have enough cleaning supplies and personal protective equipment to re-open</w:t>
      </w:r>
      <w:r w:rsidR="00AF06D1">
        <w:rPr>
          <w:rFonts w:cstheme="majorHAnsi"/>
        </w:rPr>
        <w:t xml:space="preserve"> and will we provide that to employees</w:t>
      </w:r>
      <w:r>
        <w:rPr>
          <w:rFonts w:cstheme="majorHAnsi"/>
        </w:rPr>
        <w:t>?</w:t>
      </w:r>
    </w:p>
    <w:p w14:paraId="47579113" w14:textId="2BC0CD55" w:rsidR="00075B03" w:rsidRPr="0008053F" w:rsidRDefault="0008053F" w:rsidP="0008053F">
      <w:pPr>
        <w:numPr>
          <w:ilvl w:val="0"/>
          <w:numId w:val="6"/>
        </w:numPr>
        <w:rPr>
          <w:rFonts w:cstheme="majorHAnsi"/>
        </w:rPr>
      </w:pPr>
      <w:r>
        <w:rPr>
          <w:rFonts w:cstheme="majorHAnsi"/>
        </w:rPr>
        <w:t xml:space="preserve">Are we clear about what personal protective equipment we will provide and what we expect </w:t>
      </w:r>
      <w:r w:rsidR="00AF06D1">
        <w:rPr>
          <w:rFonts w:cstheme="majorHAnsi"/>
        </w:rPr>
        <w:t xml:space="preserve">employees, volunteers, and </w:t>
      </w:r>
      <w:r>
        <w:rPr>
          <w:rFonts w:cstheme="majorHAnsi"/>
        </w:rPr>
        <w:t>attendees to bring?</w:t>
      </w:r>
    </w:p>
    <w:p w14:paraId="213A0D85" w14:textId="21CF724E" w:rsidR="00815A9D" w:rsidRDefault="00AF06D1" w:rsidP="00075B03">
      <w:pPr>
        <w:numPr>
          <w:ilvl w:val="0"/>
          <w:numId w:val="5"/>
        </w:numPr>
        <w:rPr>
          <w:rFonts w:cstheme="majorHAnsi"/>
        </w:rPr>
      </w:pPr>
      <w:r>
        <w:rPr>
          <w:rFonts w:cstheme="majorHAnsi"/>
        </w:rPr>
        <w:t>C</w:t>
      </w:r>
      <w:r w:rsidR="00376CF8">
        <w:rPr>
          <w:rFonts w:cstheme="majorHAnsi"/>
        </w:rPr>
        <w:t>an we afford the additional expense or lost revenue</w:t>
      </w:r>
      <w:r>
        <w:rPr>
          <w:rFonts w:cstheme="majorHAnsi"/>
        </w:rPr>
        <w:t xml:space="preserve"> of reopening, if any</w:t>
      </w:r>
      <w:r w:rsidR="00815A9D" w:rsidRPr="00815A9D">
        <w:rPr>
          <w:rFonts w:cstheme="majorHAnsi"/>
        </w:rPr>
        <w:t>?</w:t>
      </w:r>
    </w:p>
    <w:p w14:paraId="2E60EBC9" w14:textId="2752CA3A" w:rsidR="006447BA" w:rsidRPr="00815A9D" w:rsidRDefault="006447BA" w:rsidP="00075B03">
      <w:pPr>
        <w:numPr>
          <w:ilvl w:val="0"/>
          <w:numId w:val="5"/>
        </w:numPr>
        <w:rPr>
          <w:rFonts w:cstheme="majorHAnsi"/>
        </w:rPr>
      </w:pPr>
      <w:r>
        <w:rPr>
          <w:rFonts w:cstheme="majorHAnsi"/>
        </w:rPr>
        <w:t>Have we made decisions about how to balance our security needs with our health needs?</w:t>
      </w:r>
    </w:p>
    <w:p w14:paraId="44BE93B5" w14:textId="77777777" w:rsidR="00EE4026" w:rsidRPr="00EE4026" w:rsidRDefault="00EE4026" w:rsidP="00A74396">
      <w:pPr>
        <w:rPr>
          <w:rFonts w:cstheme="majorHAnsi"/>
        </w:rPr>
      </w:pPr>
    </w:p>
    <w:p w14:paraId="5510D601" w14:textId="77777777" w:rsidR="00EE4026" w:rsidRDefault="00EE4026" w:rsidP="00C87D41">
      <w:pPr>
        <w:rPr>
          <w:rFonts w:cstheme="majorHAnsi"/>
        </w:rPr>
      </w:pPr>
    </w:p>
    <w:p w14:paraId="118711DE" w14:textId="77777777" w:rsidR="00960FCC" w:rsidRPr="00960FCC" w:rsidRDefault="00960FCC" w:rsidP="00960FCC">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r w:rsidRPr="00960FCC">
        <w:rPr>
          <w:rFonts w:cstheme="majorHAnsi"/>
          <w:b/>
          <w:bCs/>
          <w:color w:val="FF0000"/>
        </w:rPr>
        <w:t>STOP</w:t>
      </w:r>
      <w:r w:rsidRPr="00960FCC">
        <w:rPr>
          <w:rFonts w:cstheme="majorHAnsi"/>
          <w:color w:val="FF0000"/>
        </w:rPr>
        <w:t xml:space="preserve"> and wait until you can answer yes to all.</w:t>
      </w:r>
    </w:p>
    <w:p w14:paraId="631A643E" w14:textId="71B5CF89" w:rsidR="00CB2587" w:rsidRDefault="00EE4026" w:rsidP="00EE4026">
      <w:pPr>
        <w:rPr>
          <w:rFonts w:cstheme="majorHAnsi"/>
        </w:rPr>
      </w:pPr>
      <w:r>
        <w:rPr>
          <w:rFonts w:cstheme="majorHAnsi"/>
        </w:rPr>
        <w:t xml:space="preserve">If all are yes, move on to </w:t>
      </w:r>
      <w:r w:rsidR="00D91403">
        <w:rPr>
          <w:rFonts w:cstheme="majorHAnsi"/>
        </w:rPr>
        <w:t>Decision tree</w:t>
      </w:r>
      <w:r>
        <w:rPr>
          <w:rFonts w:cstheme="majorHAnsi"/>
        </w:rPr>
        <w:t xml:space="preserve"> Step 3.</w:t>
      </w:r>
    </w:p>
    <w:p w14:paraId="24AE0694" w14:textId="4F68922E" w:rsidR="00CB2587" w:rsidRPr="00960FCC" w:rsidRDefault="00D91403" w:rsidP="00EE4026">
      <w:pPr>
        <w:rPr>
          <w:rFonts w:cstheme="majorHAnsi"/>
          <w:b/>
          <w:bCs/>
          <w:i/>
          <w:iCs/>
        </w:rPr>
      </w:pPr>
      <w:r>
        <w:rPr>
          <w:rFonts w:cstheme="majorHAnsi"/>
          <w:b/>
          <w:bCs/>
          <w:i/>
          <w:iCs/>
        </w:rPr>
        <w:t>Decision tree</w:t>
      </w:r>
      <w:r w:rsidR="00CB2587" w:rsidRPr="00960FCC">
        <w:rPr>
          <w:rFonts w:cstheme="majorHAnsi"/>
          <w:b/>
          <w:bCs/>
          <w:i/>
          <w:iCs/>
        </w:rPr>
        <w:t xml:space="preserve"> Step 3: Is ongoing monitoring in place to ensure that we maintain a healthy environment once open?</w:t>
      </w:r>
    </w:p>
    <w:p w14:paraId="60217E63" w14:textId="7FFA7D38" w:rsidR="00CB2587" w:rsidRDefault="00CB2587" w:rsidP="00EE4026">
      <w:pPr>
        <w:rPr>
          <w:rFonts w:cstheme="majorHAnsi"/>
        </w:rPr>
      </w:pPr>
    </w:p>
    <w:p w14:paraId="72B83E06" w14:textId="77777777" w:rsidR="00815A9D" w:rsidRPr="00815A9D" w:rsidRDefault="00815A9D" w:rsidP="00815A9D">
      <w:pPr>
        <w:numPr>
          <w:ilvl w:val="0"/>
          <w:numId w:val="6"/>
        </w:numPr>
        <w:rPr>
          <w:rFonts w:cstheme="majorHAnsi"/>
        </w:rPr>
      </w:pPr>
      <w:r w:rsidRPr="00815A9D">
        <w:rPr>
          <w:rFonts w:cstheme="majorHAnsi"/>
        </w:rPr>
        <w:t>Will we regularly monitor state and local guidelines?</w:t>
      </w:r>
    </w:p>
    <w:p w14:paraId="21305083" w14:textId="24FFB81E" w:rsidR="00815A9D" w:rsidRPr="00815A9D" w:rsidRDefault="00815A9D" w:rsidP="00815A9D">
      <w:pPr>
        <w:numPr>
          <w:ilvl w:val="0"/>
          <w:numId w:val="6"/>
        </w:numPr>
        <w:rPr>
          <w:rFonts w:cstheme="majorHAnsi"/>
        </w:rPr>
      </w:pPr>
      <w:r w:rsidRPr="00815A9D">
        <w:rPr>
          <w:rFonts w:cstheme="majorHAnsi"/>
        </w:rPr>
        <w:t xml:space="preserve">As </w:t>
      </w:r>
      <w:r w:rsidR="00A54392">
        <w:rPr>
          <w:rFonts w:cstheme="majorHAnsi"/>
        </w:rPr>
        <w:t xml:space="preserve">national, </w:t>
      </w:r>
      <w:r w:rsidR="006B7C16" w:rsidRPr="006B7C16">
        <w:rPr>
          <w:rFonts w:cstheme="majorHAnsi"/>
        </w:rPr>
        <w:t>state</w:t>
      </w:r>
      <w:r w:rsidR="00A54392">
        <w:rPr>
          <w:rFonts w:cstheme="majorHAnsi"/>
        </w:rPr>
        <w:t>/provincial,</w:t>
      </w:r>
      <w:r w:rsidR="006B7C16" w:rsidRPr="006B7C16">
        <w:rPr>
          <w:rFonts w:cstheme="majorHAnsi"/>
        </w:rPr>
        <w:t xml:space="preserve"> and local </w:t>
      </w:r>
      <w:r w:rsidRPr="00815A9D">
        <w:rPr>
          <w:rFonts w:cstheme="majorHAnsi"/>
        </w:rPr>
        <w:t>guidelines change, are we flexible enough to change our plans as needed?</w:t>
      </w:r>
    </w:p>
    <w:p w14:paraId="558D6D75" w14:textId="097E91BB" w:rsidR="00815A9D" w:rsidRPr="00815A9D" w:rsidRDefault="00815A9D" w:rsidP="00815A9D">
      <w:pPr>
        <w:numPr>
          <w:ilvl w:val="0"/>
          <w:numId w:val="6"/>
        </w:numPr>
        <w:rPr>
          <w:rFonts w:cstheme="majorHAnsi"/>
        </w:rPr>
      </w:pPr>
      <w:r w:rsidRPr="00815A9D">
        <w:rPr>
          <w:rFonts w:cstheme="majorHAnsi"/>
        </w:rPr>
        <w:t>Can we implement procedures to check for signs and symptoms of employees, volunteers, and participants upon arrival, including asking them to leave</w:t>
      </w:r>
      <w:r w:rsidR="00DD2190">
        <w:rPr>
          <w:rFonts w:cstheme="majorHAnsi"/>
        </w:rPr>
        <w:t xml:space="preserve"> if they have signs or symptoms</w:t>
      </w:r>
      <w:r w:rsidRPr="00815A9D">
        <w:rPr>
          <w:rFonts w:cstheme="majorHAnsi"/>
        </w:rPr>
        <w:t>?</w:t>
      </w:r>
    </w:p>
    <w:p w14:paraId="2DAD005D" w14:textId="2CF2CCBB" w:rsidR="00815A9D" w:rsidRPr="00815A9D" w:rsidRDefault="00815A9D" w:rsidP="00815A9D">
      <w:pPr>
        <w:numPr>
          <w:ilvl w:val="0"/>
          <w:numId w:val="6"/>
        </w:numPr>
        <w:rPr>
          <w:rFonts w:cstheme="majorHAnsi"/>
        </w:rPr>
      </w:pPr>
      <w:r w:rsidRPr="00815A9D">
        <w:rPr>
          <w:rFonts w:cstheme="majorHAnsi"/>
        </w:rPr>
        <w:t xml:space="preserve">Can we ensure that anyone who </w:t>
      </w:r>
      <w:r w:rsidR="0059660C">
        <w:rPr>
          <w:rFonts w:cstheme="majorHAnsi"/>
        </w:rPr>
        <w:t xml:space="preserve">is or </w:t>
      </w:r>
      <w:r w:rsidRPr="00815A9D">
        <w:rPr>
          <w:rFonts w:cstheme="majorHAnsi"/>
        </w:rPr>
        <w:t xml:space="preserve">becomes sick will </w:t>
      </w:r>
      <w:r w:rsidR="00212B09">
        <w:rPr>
          <w:rFonts w:cstheme="majorHAnsi"/>
        </w:rPr>
        <w:t>leave the building</w:t>
      </w:r>
      <w:r w:rsidRPr="00815A9D">
        <w:rPr>
          <w:rFonts w:cstheme="majorHAnsi"/>
        </w:rPr>
        <w:t xml:space="preserve">? </w:t>
      </w:r>
    </w:p>
    <w:p w14:paraId="60F3C7F9" w14:textId="77777777" w:rsidR="00815A9D" w:rsidRPr="00815A9D" w:rsidRDefault="00815A9D" w:rsidP="00815A9D">
      <w:pPr>
        <w:numPr>
          <w:ilvl w:val="0"/>
          <w:numId w:val="6"/>
        </w:numPr>
        <w:rPr>
          <w:rFonts w:cstheme="majorHAnsi"/>
        </w:rPr>
      </w:pPr>
      <w:r w:rsidRPr="00815A9D">
        <w:rPr>
          <w:rFonts w:cstheme="majorHAnsi"/>
        </w:rPr>
        <w:t>Do we have a plan in place to replace a sick employee or volunteer, if necessary?</w:t>
      </w:r>
    </w:p>
    <w:p w14:paraId="08824C5C" w14:textId="1D642B1F" w:rsidR="00FA633D" w:rsidRDefault="00FA633D" w:rsidP="00815A9D">
      <w:pPr>
        <w:numPr>
          <w:ilvl w:val="0"/>
          <w:numId w:val="6"/>
        </w:numPr>
        <w:rPr>
          <w:rFonts w:cstheme="majorHAnsi"/>
        </w:rPr>
      </w:pPr>
      <w:r>
        <w:rPr>
          <w:rFonts w:cstheme="majorHAnsi"/>
        </w:rPr>
        <w:t>Do we have a plan in place to communicate expectations with anyone entering the building?</w:t>
      </w:r>
    </w:p>
    <w:p w14:paraId="26D70CA5" w14:textId="21F3D217" w:rsidR="006447BA" w:rsidRDefault="006447BA" w:rsidP="00815A9D">
      <w:pPr>
        <w:numPr>
          <w:ilvl w:val="0"/>
          <w:numId w:val="6"/>
        </w:numPr>
        <w:rPr>
          <w:rFonts w:cstheme="majorHAnsi"/>
        </w:rPr>
      </w:pPr>
      <w:r>
        <w:rPr>
          <w:rFonts w:cstheme="majorHAnsi"/>
        </w:rPr>
        <w:t xml:space="preserve">Have we included training for bias for those who are monitoring compliance with policies, including bias against people of color who </w:t>
      </w:r>
      <w:r>
        <w:rPr>
          <w:rFonts w:cstheme="majorHAnsi"/>
          <w:i/>
          <w:iCs/>
        </w:rPr>
        <w:t xml:space="preserve">are </w:t>
      </w:r>
      <w:r>
        <w:rPr>
          <w:rFonts w:cstheme="majorHAnsi"/>
        </w:rPr>
        <w:t>wearing masks?</w:t>
      </w:r>
    </w:p>
    <w:p w14:paraId="7CC5F798" w14:textId="5EB33E26" w:rsidR="006447BA" w:rsidRPr="006447BA" w:rsidRDefault="009308AD" w:rsidP="006447BA">
      <w:pPr>
        <w:numPr>
          <w:ilvl w:val="0"/>
          <w:numId w:val="6"/>
        </w:numPr>
        <w:rPr>
          <w:rFonts w:cstheme="majorHAnsi"/>
        </w:rPr>
      </w:pPr>
      <w:r>
        <w:rPr>
          <w:rFonts w:cstheme="majorHAnsi"/>
        </w:rPr>
        <w:t xml:space="preserve">Are we clear about who will enforce policies for someone who is not </w:t>
      </w:r>
      <w:r w:rsidR="00B605B2">
        <w:rPr>
          <w:rFonts w:cstheme="majorHAnsi"/>
        </w:rPr>
        <w:t>following guidelines</w:t>
      </w:r>
      <w:r w:rsidR="00BA2151">
        <w:rPr>
          <w:rFonts w:cstheme="majorHAnsi"/>
        </w:rPr>
        <w:t xml:space="preserve"> or</w:t>
      </w:r>
      <w:r w:rsidR="003F1FAB">
        <w:rPr>
          <w:rFonts w:cstheme="majorHAnsi"/>
        </w:rPr>
        <w:t xml:space="preserve"> if someone becomes belligerent</w:t>
      </w:r>
      <w:r w:rsidR="00F82B62">
        <w:rPr>
          <w:rFonts w:cstheme="majorHAnsi"/>
        </w:rPr>
        <w:t>?</w:t>
      </w:r>
    </w:p>
    <w:p w14:paraId="30581446" w14:textId="0AB7EE94" w:rsidR="009308AD" w:rsidRDefault="00F82B62" w:rsidP="00815A9D">
      <w:pPr>
        <w:numPr>
          <w:ilvl w:val="0"/>
          <w:numId w:val="6"/>
        </w:numPr>
        <w:rPr>
          <w:rFonts w:cstheme="majorHAnsi"/>
        </w:rPr>
      </w:pPr>
      <w:r>
        <w:rPr>
          <w:rFonts w:cstheme="majorHAnsi"/>
        </w:rPr>
        <w:t>W</w:t>
      </w:r>
      <w:r w:rsidR="00B605B2">
        <w:rPr>
          <w:rFonts w:cstheme="majorHAnsi"/>
        </w:rPr>
        <w:t xml:space="preserve">ill </w:t>
      </w:r>
      <w:r>
        <w:rPr>
          <w:rFonts w:cstheme="majorHAnsi"/>
        </w:rPr>
        <w:t>we allow for any exceptions to our policies, and who will decide</w:t>
      </w:r>
      <w:r w:rsidR="001A6EED">
        <w:rPr>
          <w:rFonts w:cstheme="majorHAnsi"/>
        </w:rPr>
        <w:t xml:space="preserve"> and enforce?</w:t>
      </w:r>
    </w:p>
    <w:p w14:paraId="4D4849FB" w14:textId="28B9AC39" w:rsidR="006447BA" w:rsidRDefault="006447BA" w:rsidP="00815A9D">
      <w:pPr>
        <w:numPr>
          <w:ilvl w:val="0"/>
          <w:numId w:val="6"/>
        </w:numPr>
        <w:rPr>
          <w:rFonts w:cstheme="majorHAnsi"/>
        </w:rPr>
      </w:pPr>
      <w:r>
        <w:rPr>
          <w:rFonts w:cstheme="majorHAnsi"/>
        </w:rPr>
        <w:lastRenderedPageBreak/>
        <w:t>Will we provide an online option for people who are not able to return to the building because of restrictions due to Covid-19?</w:t>
      </w:r>
    </w:p>
    <w:p w14:paraId="150FDDF6" w14:textId="79E6B248" w:rsidR="0008053F" w:rsidRDefault="0008053F" w:rsidP="00815A9D">
      <w:pPr>
        <w:numPr>
          <w:ilvl w:val="0"/>
          <w:numId w:val="6"/>
        </w:numPr>
        <w:rPr>
          <w:rFonts w:cstheme="majorHAnsi"/>
        </w:rPr>
      </w:pPr>
      <w:r>
        <w:rPr>
          <w:rFonts w:cstheme="majorHAnsi"/>
        </w:rPr>
        <w:t>Will we continually monitor our inventory of cleaning supplies and</w:t>
      </w:r>
      <w:r w:rsidR="009308AD">
        <w:rPr>
          <w:rFonts w:cstheme="majorHAnsi"/>
        </w:rPr>
        <w:t xml:space="preserve"> personal protective equipment and restock when necessary?</w:t>
      </w:r>
    </w:p>
    <w:p w14:paraId="22526C3A" w14:textId="4FA435A7" w:rsidR="00F72954" w:rsidRDefault="00F72954" w:rsidP="00815A9D">
      <w:pPr>
        <w:numPr>
          <w:ilvl w:val="0"/>
          <w:numId w:val="6"/>
        </w:numPr>
        <w:rPr>
          <w:rFonts w:cstheme="majorHAnsi"/>
        </w:rPr>
      </w:pPr>
      <w:r>
        <w:rPr>
          <w:rFonts w:cstheme="majorHAnsi"/>
        </w:rPr>
        <w:t>Will we be able to regularly clean the facility in accordance with local, state, provincial guidelines?</w:t>
      </w:r>
    </w:p>
    <w:p w14:paraId="034B93A5" w14:textId="36554D1B" w:rsidR="00815A9D" w:rsidRPr="00815A9D" w:rsidRDefault="00815A9D" w:rsidP="00815A9D">
      <w:pPr>
        <w:numPr>
          <w:ilvl w:val="0"/>
          <w:numId w:val="6"/>
        </w:numPr>
        <w:rPr>
          <w:rFonts w:cstheme="majorHAnsi"/>
        </w:rPr>
      </w:pPr>
      <w:r w:rsidRPr="00815A9D">
        <w:rPr>
          <w:rFonts w:cstheme="majorHAnsi"/>
        </w:rPr>
        <w:t xml:space="preserve">Will we be able to regularly communicate </w:t>
      </w:r>
      <w:r w:rsidR="004836CA">
        <w:rPr>
          <w:rFonts w:cstheme="majorHAnsi"/>
        </w:rPr>
        <w:t>changes to policy with anyone entering the building</w:t>
      </w:r>
      <w:r w:rsidRPr="00815A9D">
        <w:rPr>
          <w:rFonts w:cstheme="majorHAnsi"/>
        </w:rPr>
        <w:t>?</w:t>
      </w:r>
    </w:p>
    <w:p w14:paraId="056BE1E8" w14:textId="5B2B4A02" w:rsidR="00815A9D" w:rsidRPr="00815A9D" w:rsidRDefault="00815A9D" w:rsidP="00815A9D">
      <w:pPr>
        <w:numPr>
          <w:ilvl w:val="0"/>
          <w:numId w:val="6"/>
        </w:numPr>
        <w:rPr>
          <w:rFonts w:cstheme="majorHAnsi"/>
        </w:rPr>
      </w:pPr>
      <w:r w:rsidRPr="00815A9D">
        <w:rPr>
          <w:rFonts w:cstheme="majorHAnsi"/>
        </w:rPr>
        <w:t>Do our personnel policies allow for flexible</w:t>
      </w:r>
      <w:r w:rsidR="00215570">
        <w:rPr>
          <w:rFonts w:cstheme="majorHAnsi"/>
        </w:rPr>
        <w:t>/paid</w:t>
      </w:r>
      <w:r w:rsidRPr="00815A9D">
        <w:rPr>
          <w:rFonts w:cstheme="majorHAnsi"/>
        </w:rPr>
        <w:t xml:space="preserve"> leave or remote working even once we open</w:t>
      </w:r>
      <w:r w:rsidR="004836CA">
        <w:rPr>
          <w:rFonts w:cstheme="majorHAnsi"/>
        </w:rPr>
        <w:t xml:space="preserve"> because not everyone will be able to </w:t>
      </w:r>
      <w:r w:rsidR="008B02CE">
        <w:rPr>
          <w:rFonts w:cstheme="majorHAnsi"/>
        </w:rPr>
        <w:t>be in the building</w:t>
      </w:r>
      <w:r w:rsidRPr="00815A9D">
        <w:rPr>
          <w:rFonts w:cstheme="majorHAnsi"/>
        </w:rPr>
        <w:t>?</w:t>
      </w:r>
    </w:p>
    <w:p w14:paraId="4FA8DF33" w14:textId="77777777" w:rsidR="00815A9D" w:rsidRPr="00815A9D" w:rsidRDefault="00815A9D" w:rsidP="00815A9D">
      <w:pPr>
        <w:numPr>
          <w:ilvl w:val="0"/>
          <w:numId w:val="6"/>
        </w:numPr>
        <w:rPr>
          <w:rFonts w:cstheme="majorHAnsi"/>
        </w:rPr>
      </w:pPr>
      <w:r w:rsidRPr="00815A9D">
        <w:rPr>
          <w:rFonts w:cstheme="majorHAnsi"/>
        </w:rPr>
        <w:t>Will we continually review, update, and communicate changes to health and safety actions?</w:t>
      </w:r>
    </w:p>
    <w:p w14:paraId="1473C09E" w14:textId="79C3CA64" w:rsidR="00815A9D" w:rsidRPr="00815A9D" w:rsidRDefault="00815A9D" w:rsidP="00815A9D">
      <w:pPr>
        <w:numPr>
          <w:ilvl w:val="0"/>
          <w:numId w:val="6"/>
        </w:numPr>
        <w:rPr>
          <w:rFonts w:cstheme="majorHAnsi"/>
        </w:rPr>
      </w:pPr>
      <w:r w:rsidRPr="00815A9D">
        <w:rPr>
          <w:rFonts w:cstheme="majorHAnsi"/>
        </w:rPr>
        <w:t>Are we able to quickly close down again if needed?</w:t>
      </w:r>
      <w:r w:rsidR="00C335CC">
        <w:rPr>
          <w:rFonts w:cstheme="majorHAnsi"/>
        </w:rPr>
        <w:t xml:space="preserve"> Do you have a plan to do that, if necessary?</w:t>
      </w:r>
    </w:p>
    <w:p w14:paraId="47A2C4B4" w14:textId="77777777" w:rsidR="00CB2587" w:rsidRDefault="00CB2587" w:rsidP="00EE4026">
      <w:pPr>
        <w:rPr>
          <w:rFonts w:cstheme="majorHAnsi"/>
        </w:rPr>
      </w:pPr>
    </w:p>
    <w:p w14:paraId="462B8D1B" w14:textId="77777777" w:rsidR="00960FCC" w:rsidRPr="00960FCC" w:rsidRDefault="00960FCC" w:rsidP="00960FCC">
      <w:pPr>
        <w:rPr>
          <w:rFonts w:cstheme="majorHAnsi"/>
          <w:color w:val="FF0000"/>
        </w:rPr>
      </w:pPr>
      <w:r w:rsidRPr="00960FCC">
        <w:rPr>
          <w:rFonts w:cstheme="majorHAnsi"/>
          <w:color w:val="FF0000"/>
        </w:rPr>
        <w:t xml:space="preserve">If </w:t>
      </w:r>
      <w:r w:rsidRPr="00960FCC">
        <w:rPr>
          <w:rFonts w:cstheme="majorHAnsi"/>
          <w:b/>
          <w:bCs/>
          <w:color w:val="FF0000"/>
        </w:rPr>
        <w:t>any</w:t>
      </w:r>
      <w:r w:rsidRPr="00960FCC">
        <w:rPr>
          <w:rFonts w:cstheme="majorHAnsi"/>
          <w:color w:val="FF0000"/>
        </w:rPr>
        <w:t xml:space="preserve"> of these are answered </w:t>
      </w:r>
      <w:r w:rsidRPr="00960FCC">
        <w:rPr>
          <w:rFonts w:cstheme="majorHAnsi"/>
          <w:b/>
          <w:bCs/>
          <w:color w:val="FF0000"/>
        </w:rPr>
        <w:t>no</w:t>
      </w:r>
      <w:r w:rsidRPr="00960FCC">
        <w:rPr>
          <w:rFonts w:cstheme="majorHAnsi"/>
          <w:color w:val="FF0000"/>
        </w:rPr>
        <w:t xml:space="preserve">, </w:t>
      </w:r>
      <w:r w:rsidRPr="00960FCC">
        <w:rPr>
          <w:rFonts w:cstheme="majorHAnsi"/>
          <w:b/>
          <w:bCs/>
          <w:color w:val="FF0000"/>
        </w:rPr>
        <w:t>STOP</w:t>
      </w:r>
      <w:r w:rsidRPr="00960FCC">
        <w:rPr>
          <w:rFonts w:cstheme="majorHAnsi"/>
          <w:color w:val="FF0000"/>
        </w:rPr>
        <w:t xml:space="preserve"> and wait until you can answer yes to all.</w:t>
      </w:r>
    </w:p>
    <w:p w14:paraId="38C93D20" w14:textId="77777777" w:rsidR="00046180" w:rsidRDefault="002034B6" w:rsidP="002034B6">
      <w:pPr>
        <w:rPr>
          <w:rFonts w:cstheme="majorHAnsi"/>
        </w:rPr>
      </w:pPr>
      <w:r>
        <w:rPr>
          <w:rFonts w:cstheme="majorHAnsi"/>
        </w:rPr>
        <w:t>If all are yes</w:t>
      </w:r>
      <w:r w:rsidR="00046180">
        <w:rPr>
          <w:rFonts w:cstheme="majorHAnsi"/>
        </w:rPr>
        <w:t>:</w:t>
      </w:r>
    </w:p>
    <w:p w14:paraId="275330E6" w14:textId="6E07DC6D" w:rsidR="006B350A" w:rsidRDefault="00046180" w:rsidP="00AF06D1">
      <w:pPr>
        <w:pStyle w:val="ListParagraph"/>
        <w:numPr>
          <w:ilvl w:val="0"/>
          <w:numId w:val="8"/>
        </w:numPr>
        <w:rPr>
          <w:rFonts w:cstheme="majorHAnsi"/>
        </w:rPr>
      </w:pPr>
      <w:r w:rsidRPr="006B350A">
        <w:rPr>
          <w:rFonts w:cstheme="majorHAnsi"/>
        </w:rPr>
        <w:t>Consider the risk of something going wrong.  Are you prepared to be on the front page of your local newspaper or on social media with that error?</w:t>
      </w:r>
      <w:r w:rsidR="00F05331">
        <w:rPr>
          <w:rFonts w:cstheme="majorHAnsi"/>
        </w:rPr>
        <w:t xml:space="preserve">  Is</w:t>
      </w:r>
      <w:r w:rsidR="0082159B">
        <w:rPr>
          <w:rFonts w:cstheme="majorHAnsi"/>
        </w:rPr>
        <w:t xml:space="preserve"> your plan so strong and implementation expected to be so good, that you could be in the press for the excellence of your work?</w:t>
      </w:r>
    </w:p>
    <w:p w14:paraId="1955B0EC" w14:textId="2184CEA1" w:rsidR="006B350A" w:rsidRDefault="006B350A" w:rsidP="00AF06D1">
      <w:pPr>
        <w:pStyle w:val="ListParagraph"/>
        <w:numPr>
          <w:ilvl w:val="0"/>
          <w:numId w:val="8"/>
        </w:numPr>
        <w:rPr>
          <w:rFonts w:cstheme="majorHAnsi"/>
        </w:rPr>
      </w:pPr>
      <w:r>
        <w:rPr>
          <w:rFonts w:cstheme="majorHAnsi"/>
        </w:rPr>
        <w:t>Have you consulted with your insurance agent and are you able to accept liability, if any, if you open too soon?</w:t>
      </w:r>
    </w:p>
    <w:p w14:paraId="7BD0215D" w14:textId="4E8A3655" w:rsidR="002034B6" w:rsidRPr="006B350A" w:rsidRDefault="00046180" w:rsidP="00AF06D1">
      <w:pPr>
        <w:pStyle w:val="ListParagraph"/>
        <w:numPr>
          <w:ilvl w:val="0"/>
          <w:numId w:val="8"/>
        </w:numPr>
        <w:rPr>
          <w:rFonts w:cstheme="majorHAnsi"/>
        </w:rPr>
      </w:pPr>
      <w:r w:rsidRPr="006B350A">
        <w:rPr>
          <w:rFonts w:cstheme="majorHAnsi"/>
        </w:rPr>
        <w:t>C</w:t>
      </w:r>
      <w:r w:rsidR="002034B6" w:rsidRPr="006B350A">
        <w:rPr>
          <w:rFonts w:cstheme="majorHAnsi"/>
        </w:rPr>
        <w:t>heck congregation values and Jewish values</w:t>
      </w:r>
      <w:r w:rsidR="00FC0367" w:rsidRPr="006B350A">
        <w:rPr>
          <w:rFonts w:cstheme="majorHAnsi"/>
        </w:rPr>
        <w:t xml:space="preserve"> again.</w:t>
      </w:r>
    </w:p>
    <w:p w14:paraId="312F5DDD" w14:textId="3542A090" w:rsidR="00A77DAC" w:rsidRDefault="00A77DAC" w:rsidP="00C87D41">
      <w:pPr>
        <w:rPr>
          <w:rFonts w:cstheme="majorHAnsi"/>
        </w:rPr>
      </w:pPr>
    </w:p>
    <w:p w14:paraId="58168C81" w14:textId="741902AF" w:rsidR="008F3A24" w:rsidRDefault="008F3A24" w:rsidP="00C87D41">
      <w:pPr>
        <w:rPr>
          <w:rFonts w:cstheme="majorHAnsi"/>
        </w:rPr>
      </w:pPr>
    </w:p>
    <w:p w14:paraId="634295F9" w14:textId="77777777" w:rsidR="008F3A24" w:rsidRDefault="008F3A24" w:rsidP="008F3A24">
      <w:r>
        <w:t>Because local conditions vary, the decision to stay closed or to open is still yours.  The use of these tools does not imply endorsement by the Working Group.</w:t>
      </w:r>
    </w:p>
    <w:p w14:paraId="7E88DAE6" w14:textId="1A167C54" w:rsidR="008F3A24" w:rsidRDefault="00954C31" w:rsidP="00C87D41">
      <w:pPr>
        <w:rPr>
          <w:rFonts w:cstheme="majorHAnsi"/>
        </w:rPr>
      </w:pPr>
      <w:r>
        <w:rPr>
          <w:rFonts w:cstheme="majorHAnsi"/>
        </w:rPr>
        <w:t xml:space="preserve"> </w:t>
      </w:r>
    </w:p>
    <w:p w14:paraId="6BAC60A1" w14:textId="4F03F095" w:rsidR="00733326" w:rsidRDefault="00733326">
      <w:pPr>
        <w:rPr>
          <w:rFonts w:cstheme="majorHAnsi"/>
        </w:rPr>
      </w:pPr>
      <w:r>
        <w:rPr>
          <w:rFonts w:cstheme="majorHAnsi"/>
        </w:rPr>
        <w:br w:type="page"/>
      </w:r>
    </w:p>
    <w:p w14:paraId="653153C7" w14:textId="28C165A6" w:rsidR="00733326" w:rsidRPr="00E44516" w:rsidRDefault="00733326" w:rsidP="00C87D41">
      <w:pPr>
        <w:rPr>
          <w:rFonts w:ascii="Franklin Gothic Medium" w:hAnsi="Franklin Gothic Medium" w:cstheme="majorHAnsi"/>
          <w:b/>
          <w:bCs/>
          <w:sz w:val="28"/>
          <w:szCs w:val="28"/>
        </w:rPr>
      </w:pPr>
      <w:r w:rsidRPr="00E44516">
        <w:rPr>
          <w:rFonts w:ascii="Franklin Gothic Medium" w:hAnsi="Franklin Gothic Medium" w:cstheme="majorHAnsi"/>
          <w:b/>
          <w:bCs/>
          <w:sz w:val="28"/>
          <w:szCs w:val="28"/>
        </w:rPr>
        <w:lastRenderedPageBreak/>
        <w:t>Phased Re-Opening Plan</w:t>
      </w:r>
    </w:p>
    <w:p w14:paraId="1E655C89" w14:textId="66277942" w:rsidR="00733326" w:rsidRDefault="00733326" w:rsidP="00C87D41">
      <w:pPr>
        <w:rPr>
          <w:rFonts w:cstheme="majorHAnsi"/>
        </w:rPr>
      </w:pPr>
    </w:p>
    <w:p w14:paraId="24B1B1B4" w14:textId="0BAF097A" w:rsidR="00567C30" w:rsidRPr="006447BA" w:rsidRDefault="00567C30" w:rsidP="00567C30">
      <w:r w:rsidRPr="006447BA">
        <w:t xml:space="preserve">As national, state, and local health authorities begin to allow additional activities in certain communities, congregational leaders will begin to consider the process of re-opening.  We understand that economic and communal pressure, the loneliness and isolation of congregations, and the desire to “get back to normal” bias leaders in favor of re-opening.  As articulated in the rabbinic statements </w:t>
      </w:r>
      <w:proofErr w:type="spellStart"/>
      <w:r w:rsidRPr="006447BA">
        <w:t>linked</w:t>
      </w:r>
      <w:r w:rsidR="00F03B06">
        <w:t>above</w:t>
      </w:r>
      <w:proofErr w:type="spellEnd"/>
      <w:r w:rsidRPr="006447BA">
        <w:t xml:space="preserve">, Jewish values obligate us to </w:t>
      </w:r>
      <w:r w:rsidR="00AF06D1" w:rsidRPr="006447BA">
        <w:t xml:space="preserve">consider broader implications of our actions, including the risk to the lives of our clergy, seminary students, employees,  volunteers, our congregants, and those who would come in </w:t>
      </w:r>
      <w:r w:rsidRPr="006447BA">
        <w:t>them.</w:t>
      </w:r>
    </w:p>
    <w:p w14:paraId="4FFAFE23" w14:textId="77777777" w:rsidR="00567C30" w:rsidRPr="006447BA" w:rsidRDefault="00567C30" w:rsidP="00567C30"/>
    <w:p w14:paraId="6AF463F2" w14:textId="6FE2E3D3" w:rsidR="00567C30" w:rsidRPr="006447BA" w:rsidRDefault="00567C30" w:rsidP="00567C30">
      <w:r w:rsidRPr="006447BA">
        <w:t xml:space="preserve">These re-opening tools are not meant to create </w:t>
      </w:r>
      <w:r w:rsidR="00AF06D1" w:rsidRPr="006447BA">
        <w:t>the basis</w:t>
      </w:r>
      <w:r w:rsidRPr="006447BA">
        <w:t xml:space="preserve"> </w:t>
      </w:r>
      <w:r w:rsidR="00AF06D1" w:rsidRPr="006447BA">
        <w:t>for</w:t>
      </w:r>
      <w:r w:rsidRPr="006447BA">
        <w:t xml:space="preserve"> re-opening but rather give you some guidelines to help consider whether you should.  At every step of the way, you must consider the risks of something going wrong and the implication that your decisions might be responsible for that.</w:t>
      </w:r>
    </w:p>
    <w:p w14:paraId="61777775" w14:textId="77777777" w:rsidR="00813B70" w:rsidRPr="006447BA" w:rsidRDefault="00813B70" w:rsidP="00567C30"/>
    <w:p w14:paraId="1C283D78" w14:textId="64F99435" w:rsidR="00684BB3" w:rsidRPr="006447BA" w:rsidRDefault="00062376" w:rsidP="00C87D41">
      <w:pPr>
        <w:rPr>
          <w:rFonts w:cstheme="majorHAnsi"/>
        </w:rPr>
      </w:pPr>
      <w:r w:rsidRPr="006447BA">
        <w:rPr>
          <w:rFonts w:cstheme="majorHAnsi"/>
        </w:rPr>
        <w:t xml:space="preserve">This </w:t>
      </w:r>
      <w:r w:rsidR="001A3F00" w:rsidRPr="006447BA">
        <w:rPr>
          <w:rFonts w:cstheme="majorHAnsi"/>
        </w:rPr>
        <w:t xml:space="preserve">phased re-opening plan is a tool to guide you in thinking about re-opening.  It should be used in tandem with other guidance from your </w:t>
      </w:r>
      <w:r w:rsidR="00296542" w:rsidRPr="006447BA">
        <w:rPr>
          <w:rFonts w:cstheme="majorHAnsi"/>
        </w:rPr>
        <w:t xml:space="preserve">national, </w:t>
      </w:r>
      <w:r w:rsidR="006B7C16" w:rsidRPr="006447BA">
        <w:rPr>
          <w:rFonts w:cstheme="majorHAnsi"/>
        </w:rPr>
        <w:t>state</w:t>
      </w:r>
      <w:r w:rsidR="00296542" w:rsidRPr="006447BA">
        <w:rPr>
          <w:rFonts w:cstheme="majorHAnsi"/>
        </w:rPr>
        <w:t>/provincial,</w:t>
      </w:r>
      <w:r w:rsidR="006B7C16" w:rsidRPr="006447BA">
        <w:rPr>
          <w:rFonts w:cstheme="majorHAnsi"/>
        </w:rPr>
        <w:t xml:space="preserve"> and local </w:t>
      </w:r>
      <w:r w:rsidR="00190D4F" w:rsidRPr="006447BA">
        <w:rPr>
          <w:rFonts w:cstheme="majorHAnsi"/>
        </w:rPr>
        <w:t>health authorities, and other tools</w:t>
      </w:r>
      <w:r w:rsidR="00BA14DD" w:rsidRPr="006447BA">
        <w:rPr>
          <w:rFonts w:cstheme="majorHAnsi"/>
        </w:rPr>
        <w:t>.</w:t>
      </w:r>
    </w:p>
    <w:p w14:paraId="07C3000D" w14:textId="77777777" w:rsidR="00BA14DD" w:rsidRPr="006447BA" w:rsidRDefault="00BA14DD" w:rsidP="00C87D41">
      <w:pPr>
        <w:rPr>
          <w:rFonts w:cstheme="majorHAnsi"/>
        </w:rPr>
      </w:pPr>
    </w:p>
    <w:p w14:paraId="2E16F950" w14:textId="51E72789" w:rsidR="00BA14DD" w:rsidRPr="006447BA" w:rsidRDefault="00BA14DD" w:rsidP="00C87D41">
      <w:pPr>
        <w:rPr>
          <w:rFonts w:cstheme="majorHAnsi"/>
        </w:rPr>
      </w:pPr>
      <w:r w:rsidRPr="006447BA">
        <w:rPr>
          <w:rFonts w:cstheme="majorHAnsi"/>
        </w:rPr>
        <w:t>The tool is broken into phases, but the use of the term phases is NOT meant to coincide with</w:t>
      </w:r>
      <w:r w:rsidR="00970431" w:rsidRPr="006447BA">
        <w:rPr>
          <w:rFonts w:cstheme="majorHAnsi"/>
        </w:rPr>
        <w:t xml:space="preserve"> phases that your local health authorities are using.  These are phases that any congregation could use, no matter where they are.</w:t>
      </w:r>
    </w:p>
    <w:p w14:paraId="6525808F" w14:textId="6AC1DD84" w:rsidR="00190D4F" w:rsidRPr="006447BA" w:rsidRDefault="00190D4F" w:rsidP="00C87D41">
      <w:pPr>
        <w:rPr>
          <w:rFonts w:cstheme="majorHAnsi"/>
        </w:rPr>
      </w:pPr>
    </w:p>
    <w:p w14:paraId="2A5BFC8D" w14:textId="2225E71D" w:rsidR="00190D4F" w:rsidRPr="006447BA" w:rsidRDefault="00190D4F" w:rsidP="00C87D41">
      <w:pPr>
        <w:rPr>
          <w:rFonts w:cstheme="majorHAnsi"/>
        </w:rPr>
      </w:pPr>
      <w:r w:rsidRPr="006447BA">
        <w:rPr>
          <w:rFonts w:cstheme="majorHAnsi"/>
        </w:rPr>
        <w:t>While this tool helps you to establish a timeline and set of criteria for re-opening, it is not an endorsement of re-opening.  Each congregation will need to make that decision by itself based on its particular situation.</w:t>
      </w:r>
    </w:p>
    <w:p w14:paraId="5BAF8415" w14:textId="776B018D" w:rsidR="00684BB3" w:rsidRPr="006447BA" w:rsidRDefault="00684BB3" w:rsidP="00C87D41">
      <w:pPr>
        <w:rPr>
          <w:rFonts w:cstheme="majorHAnsi"/>
        </w:rPr>
      </w:pPr>
    </w:p>
    <w:p w14:paraId="5F277BF3" w14:textId="497338CE" w:rsidR="00684BB3" w:rsidRPr="006447BA" w:rsidRDefault="006447BA" w:rsidP="00C87D41">
      <w:pPr>
        <w:rPr>
          <w:rFonts w:cstheme="majorHAnsi"/>
        </w:rPr>
      </w:pPr>
      <w:r w:rsidRPr="006447BA">
        <w:rPr>
          <w:rFonts w:cstheme="majorHAnsi"/>
        </w:rPr>
        <w:t>*****</w:t>
      </w:r>
    </w:p>
    <w:p w14:paraId="21D89DF4" w14:textId="77777777" w:rsidR="00733326" w:rsidRPr="006447BA" w:rsidRDefault="00733326" w:rsidP="00733326"/>
    <w:p w14:paraId="0E305B82" w14:textId="4530AF42" w:rsidR="00733326" w:rsidRPr="006447BA" w:rsidRDefault="00733326" w:rsidP="00733326">
      <w:r w:rsidRPr="006447BA">
        <w:t>Sections:</w:t>
      </w:r>
      <w:r w:rsidR="008E2CB9" w:rsidRPr="006447BA">
        <w:t xml:space="preserve">  This is a sample of the sections you should have in your re-opening plan.  You may add phases or guidance in each phase per your local conditions</w:t>
      </w:r>
    </w:p>
    <w:p w14:paraId="77C0603F" w14:textId="77777777" w:rsidR="008E2CB9" w:rsidRPr="006447BA" w:rsidRDefault="008E2CB9" w:rsidP="00733326"/>
    <w:p w14:paraId="01349CB2" w14:textId="56EA3B0B" w:rsidR="00CE2C7D" w:rsidRPr="006447BA" w:rsidRDefault="00CE2C7D" w:rsidP="00733326">
      <w:pPr>
        <w:rPr>
          <w:b/>
          <w:bCs/>
          <w:i/>
          <w:iCs/>
        </w:rPr>
      </w:pPr>
      <w:r w:rsidRPr="006447BA">
        <w:rPr>
          <w:b/>
          <w:bCs/>
          <w:i/>
          <w:iCs/>
        </w:rPr>
        <w:t>Preliminary Sections</w:t>
      </w:r>
    </w:p>
    <w:p w14:paraId="703330BD" w14:textId="3D645A41" w:rsidR="00733326" w:rsidRPr="006447BA" w:rsidRDefault="00733326" w:rsidP="00733326">
      <w:pPr>
        <w:pStyle w:val="ListParagraph"/>
        <w:numPr>
          <w:ilvl w:val="0"/>
          <w:numId w:val="9"/>
        </w:numPr>
        <w:rPr>
          <w:sz w:val="24"/>
          <w:szCs w:val="24"/>
        </w:rPr>
      </w:pPr>
      <w:r w:rsidRPr="006447BA">
        <w:rPr>
          <w:sz w:val="24"/>
          <w:szCs w:val="24"/>
        </w:rPr>
        <w:t>Statement of values</w:t>
      </w:r>
      <w:r w:rsidR="00202257" w:rsidRPr="006447BA">
        <w:rPr>
          <w:sz w:val="24"/>
          <w:szCs w:val="24"/>
        </w:rPr>
        <w:t xml:space="preserve"> – use your own values statement or use statement from your movement:</w:t>
      </w:r>
    </w:p>
    <w:p w14:paraId="610A3A84" w14:textId="77777777" w:rsidR="00202257" w:rsidRPr="006447BA" w:rsidRDefault="00202257" w:rsidP="00202257">
      <w:pPr>
        <w:pStyle w:val="ListParagraph"/>
        <w:rPr>
          <w:sz w:val="24"/>
          <w:szCs w:val="24"/>
        </w:rPr>
      </w:pPr>
    </w:p>
    <w:p w14:paraId="09205817" w14:textId="77777777" w:rsidR="00C32011" w:rsidRPr="006447BA" w:rsidRDefault="00C32011" w:rsidP="00C32011">
      <w:pPr>
        <w:rPr>
          <w:i/>
          <w:iCs/>
        </w:rPr>
      </w:pPr>
      <w:r w:rsidRPr="006447BA">
        <w:rPr>
          <w:i/>
          <w:iCs/>
        </w:rPr>
        <w:t>Central Conference of American Rabbis/Union for Reform Judaism Guidelines on Values-Based Decision Making:  Returning to in-person gatherings during the Covid-19 Pandemic</w:t>
      </w:r>
    </w:p>
    <w:p w14:paraId="38E021CE" w14:textId="77777777" w:rsidR="00C32011" w:rsidRPr="006447BA" w:rsidRDefault="00404DE7" w:rsidP="00C32011">
      <w:hyperlink r:id="rId34" w:history="1">
        <w:r w:rsidR="00C32011" w:rsidRPr="006447BA">
          <w:rPr>
            <w:rStyle w:val="Hyperlink"/>
          </w:rPr>
          <w:t>https://www.ccarnet.org/ccar-urj-guidelines-on-values-based-decision-making-returning-to-in-person-gatherings-covid-19/</w:t>
        </w:r>
      </w:hyperlink>
    </w:p>
    <w:p w14:paraId="3093A07F" w14:textId="77777777" w:rsidR="00101AA9" w:rsidRPr="006447BA" w:rsidRDefault="00101AA9" w:rsidP="00C32011">
      <w:pPr>
        <w:rPr>
          <w:i/>
          <w:iCs/>
        </w:rPr>
      </w:pPr>
    </w:p>
    <w:p w14:paraId="097D9F33" w14:textId="7737BE7C" w:rsidR="00C32011" w:rsidRPr="006447BA" w:rsidRDefault="00C32011" w:rsidP="00C32011">
      <w:pPr>
        <w:rPr>
          <w:i/>
          <w:iCs/>
        </w:rPr>
      </w:pPr>
      <w:r w:rsidRPr="006447BA">
        <w:rPr>
          <w:i/>
          <w:iCs/>
        </w:rPr>
        <w:t>Reconstructing Judaism/Reconstructionist Rabbinical Association Statement on Re-Opening</w:t>
      </w:r>
    </w:p>
    <w:p w14:paraId="33512651" w14:textId="77777777" w:rsidR="00C32011" w:rsidRPr="006447BA" w:rsidRDefault="00404DE7" w:rsidP="00C32011">
      <w:hyperlink r:id="rId35" w:history="1">
        <w:r w:rsidR="00C32011" w:rsidRPr="006447BA">
          <w:rPr>
            <w:rStyle w:val="Hyperlink"/>
          </w:rPr>
          <w:t>https://www.reconstructingjudaism.org/news/reopening-our-institutions</w:t>
        </w:r>
      </w:hyperlink>
    </w:p>
    <w:p w14:paraId="4B37D382" w14:textId="77777777" w:rsidR="00C32011" w:rsidRPr="006447BA" w:rsidRDefault="00C32011" w:rsidP="00C32011"/>
    <w:p w14:paraId="37B9F326" w14:textId="77777777" w:rsidR="00C32011" w:rsidRPr="006447BA" w:rsidRDefault="00C32011" w:rsidP="00C32011">
      <w:pPr>
        <w:rPr>
          <w:i/>
          <w:iCs/>
        </w:rPr>
      </w:pPr>
      <w:r w:rsidRPr="006447BA">
        <w:rPr>
          <w:i/>
          <w:iCs/>
        </w:rPr>
        <w:t xml:space="preserve">Reconstructing Judaism: Jewish Values and Coronavirus  </w:t>
      </w:r>
      <w:hyperlink r:id="rId36" w:history="1">
        <w:r w:rsidRPr="006447BA">
          <w:rPr>
            <w:rStyle w:val="Hyperlink"/>
          </w:rPr>
          <w:t>https://www.reconstructingjudaism.org/center-jewish-ethics/coronavirus</w:t>
        </w:r>
      </w:hyperlink>
    </w:p>
    <w:p w14:paraId="73B1D93C" w14:textId="77777777" w:rsidR="00C32011" w:rsidRPr="006447BA" w:rsidRDefault="00C32011" w:rsidP="00C32011"/>
    <w:p w14:paraId="08E7CA3C" w14:textId="77777777" w:rsidR="00C32011" w:rsidRPr="006447BA" w:rsidRDefault="00C32011" w:rsidP="00C32011">
      <w:pPr>
        <w:rPr>
          <w:i/>
          <w:iCs/>
        </w:rPr>
      </w:pPr>
      <w:r w:rsidRPr="006447BA">
        <w:rPr>
          <w:i/>
          <w:iCs/>
        </w:rPr>
        <w:t xml:space="preserve">Rabbinical Assembly: Jewish Values Regarding Physical Reopening of Our Institutions </w:t>
      </w:r>
      <w:hyperlink r:id="rId37" w:history="1">
        <w:r w:rsidRPr="006447BA">
          <w:rPr>
            <w:rStyle w:val="Hyperlink"/>
          </w:rPr>
          <w:t>https://www.rabbinicalassembly.org/sites/default/files/2020-04/COVIDvaluesstatementApril2020logo.pdf</w:t>
        </w:r>
      </w:hyperlink>
    </w:p>
    <w:p w14:paraId="3F4627F4" w14:textId="77777777" w:rsidR="00C32011" w:rsidRPr="006447BA" w:rsidRDefault="00C32011" w:rsidP="00C32011">
      <w:pPr>
        <w:rPr>
          <w:i/>
          <w:iCs/>
        </w:rPr>
      </w:pPr>
    </w:p>
    <w:p w14:paraId="01779269" w14:textId="77777777" w:rsidR="00C32011" w:rsidRPr="006447BA" w:rsidRDefault="00C32011" w:rsidP="00C32011">
      <w:pPr>
        <w:rPr>
          <w:i/>
          <w:iCs/>
        </w:rPr>
      </w:pPr>
      <w:r w:rsidRPr="006447BA">
        <w:rPr>
          <w:i/>
          <w:iCs/>
        </w:rPr>
        <w:t>Orthodox Union and Rabbinical Council of America Guidance to Shuls and Communities on Re-Opening</w:t>
      </w:r>
    </w:p>
    <w:p w14:paraId="633886A8" w14:textId="77777777" w:rsidR="00C32011" w:rsidRPr="006447BA" w:rsidRDefault="00404DE7" w:rsidP="00C32011">
      <w:hyperlink r:id="rId38" w:history="1">
        <w:r w:rsidR="00C32011" w:rsidRPr="006447BA">
          <w:rPr>
            <w:rStyle w:val="Hyperlink"/>
          </w:rPr>
          <w:t>https://www.ou.org/assets/OU-Guidance-To-Shuls-And-Communities-5-8-2020_F-1.pdf</w:t>
        </w:r>
      </w:hyperlink>
    </w:p>
    <w:p w14:paraId="3D34E08E" w14:textId="77777777" w:rsidR="00202257" w:rsidRPr="006447BA" w:rsidRDefault="00202257" w:rsidP="00202257">
      <w:pPr>
        <w:pStyle w:val="ListParagraph"/>
        <w:rPr>
          <w:sz w:val="24"/>
          <w:szCs w:val="24"/>
        </w:rPr>
      </w:pPr>
    </w:p>
    <w:p w14:paraId="76E1AA6F" w14:textId="7140CCF5" w:rsidR="00733326" w:rsidRPr="006447BA" w:rsidRDefault="00733326" w:rsidP="00733326">
      <w:pPr>
        <w:pStyle w:val="ListParagraph"/>
        <w:numPr>
          <w:ilvl w:val="0"/>
          <w:numId w:val="9"/>
        </w:numPr>
        <w:rPr>
          <w:sz w:val="24"/>
          <w:szCs w:val="24"/>
        </w:rPr>
      </w:pPr>
      <w:r w:rsidRPr="006447BA">
        <w:rPr>
          <w:sz w:val="24"/>
          <w:szCs w:val="24"/>
        </w:rPr>
        <w:t>Intention to follow local, state (province), and national health guidelines</w:t>
      </w:r>
      <w:r w:rsidR="004019D7" w:rsidRPr="006447BA">
        <w:rPr>
          <w:sz w:val="24"/>
          <w:szCs w:val="24"/>
        </w:rPr>
        <w:t xml:space="preserve"> – make a clear statement that shows you are following the law and</w:t>
      </w:r>
      <w:r w:rsidR="00E64655" w:rsidRPr="006447BA">
        <w:rPr>
          <w:sz w:val="24"/>
          <w:szCs w:val="24"/>
        </w:rPr>
        <w:t xml:space="preserve"> health department guidance</w:t>
      </w:r>
    </w:p>
    <w:p w14:paraId="4A545431" w14:textId="06E60A6E" w:rsidR="00733326" w:rsidRPr="006447BA" w:rsidRDefault="00733326" w:rsidP="00733326">
      <w:pPr>
        <w:pStyle w:val="ListParagraph"/>
        <w:numPr>
          <w:ilvl w:val="0"/>
          <w:numId w:val="9"/>
        </w:numPr>
        <w:rPr>
          <w:sz w:val="24"/>
          <w:szCs w:val="24"/>
        </w:rPr>
      </w:pPr>
      <w:r w:rsidRPr="006447BA">
        <w:rPr>
          <w:sz w:val="24"/>
          <w:szCs w:val="24"/>
        </w:rPr>
        <w:t>Process for developing this plan, for updating the plan, and for monitoring compliance</w:t>
      </w:r>
      <w:r w:rsidR="00E64655" w:rsidRPr="006447BA">
        <w:rPr>
          <w:sz w:val="24"/>
          <w:szCs w:val="24"/>
        </w:rPr>
        <w:t xml:space="preserve"> – be clear about how it was done, who was involved, and how it will be updated as understanding of the virus continues to develop</w:t>
      </w:r>
    </w:p>
    <w:p w14:paraId="701D9465" w14:textId="6883FDB4" w:rsidR="00733326" w:rsidRPr="006447BA" w:rsidRDefault="00733326" w:rsidP="00733326">
      <w:pPr>
        <w:pStyle w:val="ListParagraph"/>
        <w:numPr>
          <w:ilvl w:val="0"/>
          <w:numId w:val="9"/>
        </w:numPr>
        <w:rPr>
          <w:sz w:val="24"/>
          <w:szCs w:val="24"/>
        </w:rPr>
      </w:pPr>
      <w:r w:rsidRPr="006447BA">
        <w:rPr>
          <w:sz w:val="24"/>
          <w:szCs w:val="24"/>
        </w:rPr>
        <w:t xml:space="preserve">Social distancing protocols </w:t>
      </w:r>
      <w:r w:rsidR="00DD5D2E" w:rsidRPr="006447BA">
        <w:rPr>
          <w:sz w:val="24"/>
          <w:szCs w:val="24"/>
        </w:rPr>
        <w:t>(sample)</w:t>
      </w:r>
    </w:p>
    <w:p w14:paraId="39D2E253" w14:textId="77777777" w:rsidR="00733326" w:rsidRPr="006447BA" w:rsidRDefault="00733326" w:rsidP="00733326">
      <w:pPr>
        <w:pStyle w:val="ListParagraph"/>
        <w:numPr>
          <w:ilvl w:val="1"/>
          <w:numId w:val="9"/>
        </w:numPr>
        <w:rPr>
          <w:sz w:val="24"/>
          <w:szCs w:val="24"/>
        </w:rPr>
      </w:pPr>
      <w:r w:rsidRPr="006447BA">
        <w:rPr>
          <w:sz w:val="24"/>
          <w:szCs w:val="24"/>
        </w:rPr>
        <w:t xml:space="preserve">Stay 10 feet away from others whether praying, walking, working, or otherwise engaged </w:t>
      </w:r>
    </w:p>
    <w:p w14:paraId="6A4158E6" w14:textId="77777777" w:rsidR="00733326" w:rsidRPr="006447BA" w:rsidRDefault="00733326" w:rsidP="00733326">
      <w:pPr>
        <w:pStyle w:val="ListParagraph"/>
        <w:numPr>
          <w:ilvl w:val="1"/>
          <w:numId w:val="9"/>
        </w:numPr>
        <w:rPr>
          <w:sz w:val="24"/>
          <w:szCs w:val="24"/>
        </w:rPr>
      </w:pPr>
      <w:r w:rsidRPr="006447BA">
        <w:rPr>
          <w:sz w:val="24"/>
          <w:szCs w:val="24"/>
        </w:rPr>
        <w:t xml:space="preserve">Avoid conversations and tasks that require close face-to-face contact with others when possible. </w:t>
      </w:r>
    </w:p>
    <w:p w14:paraId="67FC6C15" w14:textId="77777777" w:rsidR="00733326" w:rsidRPr="006447BA" w:rsidRDefault="00733326" w:rsidP="00733326">
      <w:pPr>
        <w:pStyle w:val="ListParagraph"/>
        <w:numPr>
          <w:ilvl w:val="1"/>
          <w:numId w:val="9"/>
        </w:numPr>
        <w:rPr>
          <w:sz w:val="24"/>
          <w:szCs w:val="24"/>
        </w:rPr>
      </w:pPr>
      <w:r w:rsidRPr="006447BA">
        <w:rPr>
          <w:sz w:val="24"/>
          <w:szCs w:val="24"/>
        </w:rPr>
        <w:t>Avoid all contact with others whenever possible (e.g., handshakes, hugs).</w:t>
      </w:r>
    </w:p>
    <w:p w14:paraId="59CB5D7C" w14:textId="77777777" w:rsidR="00733326" w:rsidRPr="006447BA" w:rsidRDefault="00733326" w:rsidP="00733326">
      <w:pPr>
        <w:pStyle w:val="ListParagraph"/>
        <w:numPr>
          <w:ilvl w:val="1"/>
          <w:numId w:val="9"/>
        </w:numPr>
        <w:rPr>
          <w:sz w:val="24"/>
          <w:szCs w:val="24"/>
        </w:rPr>
      </w:pPr>
      <w:r w:rsidRPr="006447BA">
        <w:rPr>
          <w:sz w:val="24"/>
          <w:szCs w:val="24"/>
        </w:rPr>
        <w:t>Avoid touching surfaces that may have been touched by others when possible.</w:t>
      </w:r>
    </w:p>
    <w:p w14:paraId="69CE418D" w14:textId="77777777" w:rsidR="00733326" w:rsidRPr="006447BA" w:rsidRDefault="00733326" w:rsidP="00733326">
      <w:pPr>
        <w:pStyle w:val="ListParagraph"/>
        <w:numPr>
          <w:ilvl w:val="1"/>
          <w:numId w:val="9"/>
        </w:numPr>
        <w:rPr>
          <w:sz w:val="24"/>
          <w:szCs w:val="24"/>
        </w:rPr>
      </w:pPr>
      <w:r w:rsidRPr="006447BA">
        <w:rPr>
          <w:sz w:val="24"/>
          <w:szCs w:val="24"/>
        </w:rPr>
        <w:t>Distance themselves from anyone who appears to be sick.</w:t>
      </w:r>
    </w:p>
    <w:p w14:paraId="28B5A075" w14:textId="2A824661" w:rsidR="00733326" w:rsidRPr="006447BA" w:rsidRDefault="00BE4CAB" w:rsidP="00AF06D1">
      <w:pPr>
        <w:pStyle w:val="ListParagraph"/>
        <w:numPr>
          <w:ilvl w:val="1"/>
          <w:numId w:val="9"/>
        </w:numPr>
        <w:rPr>
          <w:sz w:val="24"/>
          <w:szCs w:val="24"/>
        </w:rPr>
      </w:pPr>
      <w:r w:rsidRPr="006447BA">
        <w:rPr>
          <w:sz w:val="24"/>
          <w:szCs w:val="24"/>
        </w:rPr>
        <w:t>Follow designated traffic flow patterns, including a</w:t>
      </w:r>
      <w:r w:rsidR="00733326" w:rsidRPr="006447BA">
        <w:rPr>
          <w:sz w:val="24"/>
          <w:szCs w:val="24"/>
        </w:rPr>
        <w:t>void gathering when entering and exiting the facility</w:t>
      </w:r>
      <w:r w:rsidRPr="006447BA">
        <w:rPr>
          <w:sz w:val="24"/>
          <w:szCs w:val="24"/>
        </w:rPr>
        <w:t xml:space="preserve"> and </w:t>
      </w:r>
      <w:r w:rsidR="00733326" w:rsidRPr="006447BA">
        <w:rPr>
          <w:sz w:val="24"/>
          <w:szCs w:val="24"/>
        </w:rPr>
        <w:t>only enter</w:t>
      </w:r>
      <w:r w:rsidRPr="006447BA">
        <w:rPr>
          <w:sz w:val="24"/>
          <w:szCs w:val="24"/>
        </w:rPr>
        <w:t>ing</w:t>
      </w:r>
      <w:r w:rsidR="00733326" w:rsidRPr="006447BA">
        <w:rPr>
          <w:sz w:val="24"/>
          <w:szCs w:val="24"/>
        </w:rPr>
        <w:t xml:space="preserve"> and exit</w:t>
      </w:r>
      <w:r w:rsidRPr="006447BA">
        <w:rPr>
          <w:sz w:val="24"/>
          <w:szCs w:val="24"/>
        </w:rPr>
        <w:t>ing</w:t>
      </w:r>
      <w:r w:rsidR="00733326" w:rsidRPr="006447BA">
        <w:rPr>
          <w:sz w:val="24"/>
          <w:szCs w:val="24"/>
        </w:rPr>
        <w:t xml:space="preserve"> </w:t>
      </w:r>
      <w:r w:rsidRPr="006447BA">
        <w:rPr>
          <w:sz w:val="24"/>
          <w:szCs w:val="24"/>
        </w:rPr>
        <w:t xml:space="preserve">via </w:t>
      </w:r>
      <w:r w:rsidR="00733326" w:rsidRPr="006447BA">
        <w:rPr>
          <w:sz w:val="24"/>
          <w:szCs w:val="24"/>
        </w:rPr>
        <w:t>designated areas.</w:t>
      </w:r>
    </w:p>
    <w:p w14:paraId="5AD96100" w14:textId="77777777" w:rsidR="00733326" w:rsidRPr="006447BA" w:rsidRDefault="00733326" w:rsidP="00733326">
      <w:pPr>
        <w:pStyle w:val="ListParagraph"/>
        <w:numPr>
          <w:ilvl w:val="1"/>
          <w:numId w:val="9"/>
        </w:numPr>
        <w:rPr>
          <w:sz w:val="24"/>
          <w:szCs w:val="24"/>
        </w:rPr>
      </w:pPr>
      <w:r w:rsidRPr="006447BA">
        <w:rPr>
          <w:sz w:val="24"/>
          <w:szCs w:val="24"/>
        </w:rPr>
        <w:t>Follow any posted signage regarding COVID-19 social distancing practices.</w:t>
      </w:r>
    </w:p>
    <w:p w14:paraId="606B1530" w14:textId="77777777" w:rsidR="00733326" w:rsidRPr="006447BA" w:rsidRDefault="00733326" w:rsidP="00733326">
      <w:pPr>
        <w:pStyle w:val="ListParagraph"/>
        <w:numPr>
          <w:ilvl w:val="1"/>
          <w:numId w:val="9"/>
        </w:numPr>
        <w:rPr>
          <w:sz w:val="24"/>
          <w:szCs w:val="24"/>
        </w:rPr>
      </w:pPr>
      <w:r w:rsidRPr="006447BA">
        <w:rPr>
          <w:sz w:val="24"/>
          <w:szCs w:val="24"/>
        </w:rPr>
        <w:t>Disinfect any surfaces touched with wipes, if possible.</w:t>
      </w:r>
    </w:p>
    <w:p w14:paraId="0718CAA0" w14:textId="77777777" w:rsidR="00733326" w:rsidRPr="006447BA" w:rsidRDefault="00733326" w:rsidP="00733326">
      <w:pPr>
        <w:pStyle w:val="ListParagraph"/>
        <w:numPr>
          <w:ilvl w:val="1"/>
          <w:numId w:val="9"/>
        </w:numPr>
        <w:rPr>
          <w:sz w:val="24"/>
          <w:szCs w:val="24"/>
        </w:rPr>
      </w:pPr>
      <w:r w:rsidRPr="006447BA">
        <w:rPr>
          <w:sz w:val="24"/>
          <w:szCs w:val="24"/>
        </w:rPr>
        <w:t>Avoid touching their face.</w:t>
      </w:r>
    </w:p>
    <w:p w14:paraId="5D221D16" w14:textId="77777777" w:rsidR="00733326" w:rsidRPr="006447BA" w:rsidRDefault="00733326" w:rsidP="00733326">
      <w:pPr>
        <w:pStyle w:val="ListParagraph"/>
        <w:numPr>
          <w:ilvl w:val="1"/>
          <w:numId w:val="9"/>
        </w:numPr>
        <w:rPr>
          <w:sz w:val="24"/>
          <w:szCs w:val="24"/>
        </w:rPr>
      </w:pPr>
      <w:r w:rsidRPr="006447BA">
        <w:rPr>
          <w:sz w:val="24"/>
          <w:szCs w:val="24"/>
        </w:rPr>
        <w:lastRenderedPageBreak/>
        <w:t>Avoid nonessential gatherings.</w:t>
      </w:r>
    </w:p>
    <w:p w14:paraId="00C2C158" w14:textId="77777777" w:rsidR="00733326" w:rsidRPr="006447BA" w:rsidRDefault="00733326" w:rsidP="00733326">
      <w:pPr>
        <w:pStyle w:val="ListParagraph"/>
        <w:numPr>
          <w:ilvl w:val="1"/>
          <w:numId w:val="9"/>
        </w:numPr>
        <w:rPr>
          <w:sz w:val="24"/>
          <w:szCs w:val="24"/>
        </w:rPr>
      </w:pPr>
      <w:r w:rsidRPr="006447BA">
        <w:rPr>
          <w:sz w:val="24"/>
          <w:szCs w:val="24"/>
        </w:rPr>
        <w:t>Limit the number of individuals in common areas at all times.</w:t>
      </w:r>
    </w:p>
    <w:p w14:paraId="4A7FF31B" w14:textId="61686494" w:rsidR="00733326" w:rsidRPr="006447BA" w:rsidRDefault="00733326" w:rsidP="00733326">
      <w:pPr>
        <w:pStyle w:val="ListParagraph"/>
        <w:numPr>
          <w:ilvl w:val="1"/>
          <w:numId w:val="9"/>
        </w:numPr>
        <w:rPr>
          <w:sz w:val="24"/>
          <w:szCs w:val="24"/>
        </w:rPr>
      </w:pPr>
      <w:r w:rsidRPr="006447BA">
        <w:rPr>
          <w:sz w:val="24"/>
          <w:szCs w:val="24"/>
        </w:rPr>
        <w:t>Avoid using common areas.</w:t>
      </w:r>
    </w:p>
    <w:p w14:paraId="7CE770A8" w14:textId="7FDDFB53" w:rsidR="008F2562" w:rsidRPr="006447BA" w:rsidRDefault="002B5A75" w:rsidP="002B5A75">
      <w:pPr>
        <w:rPr>
          <w:b/>
          <w:bCs/>
          <w:i/>
          <w:iCs/>
        </w:rPr>
      </w:pPr>
      <w:r w:rsidRPr="006447BA">
        <w:rPr>
          <w:b/>
          <w:bCs/>
          <w:i/>
          <w:iCs/>
        </w:rPr>
        <w:t>Phases of Re-Opening</w:t>
      </w:r>
    </w:p>
    <w:p w14:paraId="3BFE2212" w14:textId="77777777" w:rsidR="00AE7961" w:rsidRPr="006447BA" w:rsidRDefault="00733326" w:rsidP="00CE2C7D">
      <w:pPr>
        <w:pStyle w:val="ListParagraph"/>
        <w:numPr>
          <w:ilvl w:val="0"/>
          <w:numId w:val="20"/>
        </w:numPr>
        <w:rPr>
          <w:sz w:val="24"/>
          <w:szCs w:val="24"/>
        </w:rPr>
      </w:pPr>
      <w:proofErr w:type="gramStart"/>
      <w:r w:rsidRPr="006447BA">
        <w:rPr>
          <w:sz w:val="24"/>
          <w:szCs w:val="24"/>
        </w:rPr>
        <w:t>Closure</w:t>
      </w:r>
      <w:r w:rsidR="00AE7961" w:rsidRPr="006447BA">
        <w:rPr>
          <w:sz w:val="24"/>
          <w:szCs w:val="24"/>
        </w:rPr>
        <w:t xml:space="preserve">  –</w:t>
      </w:r>
      <w:proofErr w:type="gramEnd"/>
      <w:r w:rsidR="00AE7961" w:rsidRPr="006447BA">
        <w:rPr>
          <w:sz w:val="24"/>
          <w:szCs w:val="24"/>
        </w:rPr>
        <w:t xml:space="preserve"> no building use except for maintenance, cleaning, and security check</w:t>
      </w:r>
    </w:p>
    <w:p w14:paraId="36C17B4F" w14:textId="66E7BD11" w:rsidR="00733326" w:rsidRPr="006447BA" w:rsidRDefault="00733326" w:rsidP="00CE2C7D">
      <w:pPr>
        <w:pStyle w:val="ListParagraph"/>
        <w:numPr>
          <w:ilvl w:val="1"/>
          <w:numId w:val="20"/>
        </w:numPr>
        <w:rPr>
          <w:sz w:val="24"/>
          <w:szCs w:val="24"/>
        </w:rPr>
      </w:pPr>
      <w:r w:rsidRPr="006447BA">
        <w:rPr>
          <w:sz w:val="24"/>
          <w:szCs w:val="24"/>
        </w:rPr>
        <w:t>Until congregations are allowed to open by local, state/province, and national health authorities and we are prepared to do what it takes to operate safely, we will remain closed</w:t>
      </w:r>
    </w:p>
    <w:p w14:paraId="37A455F3" w14:textId="77777777" w:rsidR="00733326" w:rsidRPr="006447BA" w:rsidRDefault="00733326" w:rsidP="00CE2C7D">
      <w:pPr>
        <w:pStyle w:val="ListParagraph"/>
        <w:numPr>
          <w:ilvl w:val="1"/>
          <w:numId w:val="20"/>
        </w:numPr>
        <w:rPr>
          <w:sz w:val="24"/>
          <w:szCs w:val="24"/>
        </w:rPr>
      </w:pPr>
      <w:r w:rsidRPr="006447BA">
        <w:rPr>
          <w:sz w:val="24"/>
          <w:szCs w:val="24"/>
        </w:rPr>
        <w:t>All functions should be performed remotely</w:t>
      </w:r>
    </w:p>
    <w:p w14:paraId="3682135C" w14:textId="68568B29" w:rsidR="00733326" w:rsidRPr="006447BA" w:rsidRDefault="00733326" w:rsidP="00CE2C7D">
      <w:pPr>
        <w:pStyle w:val="ListParagraph"/>
        <w:numPr>
          <w:ilvl w:val="1"/>
          <w:numId w:val="20"/>
        </w:numPr>
        <w:rPr>
          <w:sz w:val="24"/>
          <w:szCs w:val="24"/>
        </w:rPr>
      </w:pPr>
      <w:r w:rsidRPr="006447BA">
        <w:rPr>
          <w:sz w:val="24"/>
          <w:szCs w:val="24"/>
        </w:rPr>
        <w:t>Only necessary maintenance, cleaning, and security checks should be done</w:t>
      </w:r>
    </w:p>
    <w:p w14:paraId="51B00256" w14:textId="77777777" w:rsidR="00EA1EB6" w:rsidRPr="006447BA" w:rsidRDefault="00EA1EB6" w:rsidP="00EA1EB6">
      <w:pPr>
        <w:pStyle w:val="ListParagraph"/>
        <w:rPr>
          <w:sz w:val="24"/>
          <w:szCs w:val="24"/>
        </w:rPr>
      </w:pPr>
    </w:p>
    <w:p w14:paraId="372D8039" w14:textId="6B2A529B" w:rsidR="00733326" w:rsidRPr="006447BA" w:rsidRDefault="00733326" w:rsidP="00CE2C7D">
      <w:pPr>
        <w:pStyle w:val="ListParagraph"/>
        <w:numPr>
          <w:ilvl w:val="0"/>
          <w:numId w:val="20"/>
        </w:numPr>
        <w:rPr>
          <w:sz w:val="24"/>
          <w:szCs w:val="24"/>
        </w:rPr>
      </w:pPr>
      <w:r w:rsidRPr="006447BA">
        <w:rPr>
          <w:sz w:val="24"/>
          <w:szCs w:val="24"/>
        </w:rPr>
        <w:t>Phase One</w:t>
      </w:r>
      <w:r w:rsidR="00AE7961" w:rsidRPr="006447BA">
        <w:rPr>
          <w:sz w:val="24"/>
          <w:szCs w:val="24"/>
        </w:rPr>
        <w:t xml:space="preserve"> – very limited re-opening for office and outdoor gathering, if practical</w:t>
      </w:r>
    </w:p>
    <w:p w14:paraId="679CCF57" w14:textId="0E3E4FEC" w:rsidR="00733326" w:rsidRPr="006447BA" w:rsidRDefault="00733326" w:rsidP="00CE2C7D">
      <w:pPr>
        <w:pStyle w:val="ListParagraph"/>
        <w:numPr>
          <w:ilvl w:val="1"/>
          <w:numId w:val="20"/>
        </w:numPr>
        <w:rPr>
          <w:sz w:val="24"/>
          <w:szCs w:val="24"/>
        </w:rPr>
      </w:pPr>
      <w:r w:rsidRPr="006447BA">
        <w:rPr>
          <w:sz w:val="24"/>
          <w:szCs w:val="24"/>
        </w:rPr>
        <w:t>List the health authority conditions that must be met in order to move to Phase One</w:t>
      </w:r>
      <w:r w:rsidR="005542CB" w:rsidRPr="006447BA">
        <w:rPr>
          <w:sz w:val="24"/>
          <w:szCs w:val="24"/>
        </w:rPr>
        <w:t xml:space="preserve"> – for example, four consecutive weeks of declining cases in our county according to our county health department</w:t>
      </w:r>
    </w:p>
    <w:p w14:paraId="05CB2522"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5D5C4BBD" w14:textId="634D3095" w:rsidR="00733326" w:rsidRPr="006447BA" w:rsidRDefault="00733326" w:rsidP="00CE2C7D">
      <w:pPr>
        <w:pStyle w:val="ListParagraph"/>
        <w:numPr>
          <w:ilvl w:val="1"/>
          <w:numId w:val="20"/>
        </w:numPr>
        <w:rPr>
          <w:sz w:val="24"/>
          <w:szCs w:val="24"/>
        </w:rPr>
      </w:pPr>
      <w:r w:rsidRPr="006447BA">
        <w:rPr>
          <w:sz w:val="24"/>
          <w:szCs w:val="24"/>
        </w:rPr>
        <w:t>List overall procedures – use of face masks, social distancing, etc</w:t>
      </w:r>
      <w:r w:rsidR="003F6174" w:rsidRPr="006447BA">
        <w:rPr>
          <w:sz w:val="24"/>
          <w:szCs w:val="24"/>
        </w:rPr>
        <w:t>.</w:t>
      </w:r>
    </w:p>
    <w:p w14:paraId="38D268F4" w14:textId="662F08B4" w:rsidR="00733326" w:rsidRPr="006447BA" w:rsidRDefault="00733326" w:rsidP="00CE2C7D">
      <w:pPr>
        <w:pStyle w:val="ListParagraph"/>
        <w:numPr>
          <w:ilvl w:val="1"/>
          <w:numId w:val="20"/>
        </w:numPr>
        <w:rPr>
          <w:sz w:val="24"/>
          <w:szCs w:val="24"/>
        </w:rPr>
      </w:pPr>
      <w:r w:rsidRPr="006447BA">
        <w:rPr>
          <w:sz w:val="24"/>
          <w:szCs w:val="24"/>
        </w:rPr>
        <w:t>List the building uses that will be permitted</w:t>
      </w:r>
      <w:r w:rsidR="00DC62A3" w:rsidRPr="006447BA">
        <w:rPr>
          <w:sz w:val="24"/>
          <w:szCs w:val="24"/>
        </w:rPr>
        <w:t>, for example</w:t>
      </w:r>
    </w:p>
    <w:p w14:paraId="7B112391" w14:textId="77777777" w:rsidR="00733326" w:rsidRPr="006447BA" w:rsidRDefault="00733326" w:rsidP="00CE2C7D">
      <w:pPr>
        <w:pStyle w:val="ListParagraph"/>
        <w:numPr>
          <w:ilvl w:val="2"/>
          <w:numId w:val="20"/>
        </w:numPr>
        <w:rPr>
          <w:sz w:val="24"/>
          <w:szCs w:val="24"/>
        </w:rPr>
      </w:pPr>
      <w:r w:rsidRPr="006447BA">
        <w:rPr>
          <w:sz w:val="24"/>
          <w:szCs w:val="24"/>
        </w:rPr>
        <w:t xml:space="preserve">Single family limited attendance </w:t>
      </w:r>
      <w:proofErr w:type="spellStart"/>
      <w:r w:rsidRPr="00A74396">
        <w:rPr>
          <w:i/>
          <w:sz w:val="24"/>
          <w:szCs w:val="24"/>
        </w:rPr>
        <w:t>b’nai</w:t>
      </w:r>
      <w:proofErr w:type="spellEnd"/>
      <w:r w:rsidRPr="00A74396">
        <w:rPr>
          <w:i/>
          <w:sz w:val="24"/>
          <w:szCs w:val="24"/>
        </w:rPr>
        <w:t xml:space="preserve"> mitzvah</w:t>
      </w:r>
      <w:r w:rsidRPr="006447BA">
        <w:rPr>
          <w:sz w:val="24"/>
          <w:szCs w:val="24"/>
        </w:rPr>
        <w:t xml:space="preserve"> and weddings can take place</w:t>
      </w:r>
    </w:p>
    <w:p w14:paraId="5B8E6417" w14:textId="77777777" w:rsidR="00733326" w:rsidRPr="006447BA" w:rsidRDefault="00733326" w:rsidP="00CE2C7D">
      <w:pPr>
        <w:pStyle w:val="ListParagraph"/>
        <w:numPr>
          <w:ilvl w:val="2"/>
          <w:numId w:val="20"/>
        </w:numPr>
        <w:rPr>
          <w:sz w:val="24"/>
          <w:szCs w:val="24"/>
        </w:rPr>
      </w:pPr>
      <w:r w:rsidRPr="006447BA">
        <w:rPr>
          <w:sz w:val="24"/>
          <w:szCs w:val="24"/>
        </w:rPr>
        <w:t>Limited attendance outdoor events can take place</w:t>
      </w:r>
    </w:p>
    <w:p w14:paraId="00A2AE49" w14:textId="77777777" w:rsidR="00733326" w:rsidRPr="006447BA" w:rsidRDefault="00733326" w:rsidP="00CE2C7D">
      <w:pPr>
        <w:pStyle w:val="ListParagraph"/>
        <w:numPr>
          <w:ilvl w:val="2"/>
          <w:numId w:val="20"/>
        </w:numPr>
        <w:rPr>
          <w:sz w:val="24"/>
          <w:szCs w:val="24"/>
        </w:rPr>
      </w:pPr>
      <w:r w:rsidRPr="006447BA">
        <w:rPr>
          <w:sz w:val="24"/>
          <w:szCs w:val="24"/>
        </w:rPr>
        <w:t>No meetings or appointments</w:t>
      </w:r>
    </w:p>
    <w:p w14:paraId="7C04D785" w14:textId="77777777" w:rsidR="00733326" w:rsidRPr="006447BA" w:rsidRDefault="00733326" w:rsidP="00CE2C7D">
      <w:pPr>
        <w:pStyle w:val="ListParagraph"/>
        <w:numPr>
          <w:ilvl w:val="2"/>
          <w:numId w:val="20"/>
        </w:numPr>
        <w:rPr>
          <w:sz w:val="24"/>
          <w:szCs w:val="24"/>
        </w:rPr>
      </w:pPr>
      <w:r w:rsidRPr="006447BA">
        <w:rPr>
          <w:sz w:val="24"/>
          <w:szCs w:val="24"/>
        </w:rPr>
        <w:t>Clergy and staff may work from the building if their offices can be kept closed and they wear masks outside their offices.  Designate an approval person to track who is in the building each day</w:t>
      </w:r>
    </w:p>
    <w:p w14:paraId="60CD0193" w14:textId="55B7A738" w:rsidR="00733326" w:rsidRPr="006447BA" w:rsidRDefault="00733326" w:rsidP="00CE2C7D">
      <w:pPr>
        <w:pStyle w:val="ListParagraph"/>
        <w:numPr>
          <w:ilvl w:val="1"/>
          <w:numId w:val="20"/>
        </w:numPr>
        <w:rPr>
          <w:sz w:val="24"/>
          <w:szCs w:val="24"/>
        </w:rPr>
      </w:pPr>
      <w:r w:rsidRPr="006447BA">
        <w:rPr>
          <w:sz w:val="24"/>
          <w:szCs w:val="24"/>
        </w:rPr>
        <w:t>No food service</w:t>
      </w:r>
      <w:r w:rsidR="00296542" w:rsidRPr="006447BA">
        <w:rPr>
          <w:sz w:val="24"/>
          <w:szCs w:val="24"/>
        </w:rPr>
        <w:t>s</w:t>
      </w:r>
    </w:p>
    <w:p w14:paraId="33C25E50" w14:textId="77777777" w:rsidR="00733326" w:rsidRPr="006447BA" w:rsidRDefault="00733326" w:rsidP="00CE2C7D">
      <w:pPr>
        <w:pStyle w:val="ListParagraph"/>
        <w:numPr>
          <w:ilvl w:val="1"/>
          <w:numId w:val="20"/>
        </w:numPr>
        <w:rPr>
          <w:sz w:val="24"/>
          <w:szCs w:val="24"/>
        </w:rPr>
      </w:pPr>
      <w:r w:rsidRPr="006447BA">
        <w:rPr>
          <w:sz w:val="24"/>
          <w:szCs w:val="24"/>
        </w:rPr>
        <w:t>No shared ritual objects</w:t>
      </w:r>
    </w:p>
    <w:p w14:paraId="42A8EAD8"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restrooms</w:t>
      </w:r>
    </w:p>
    <w:p w14:paraId="65463AC1" w14:textId="77777777" w:rsidR="00733326" w:rsidRPr="006447BA" w:rsidRDefault="00733326" w:rsidP="00CE2C7D">
      <w:pPr>
        <w:pStyle w:val="ListParagraph"/>
        <w:numPr>
          <w:ilvl w:val="1"/>
          <w:numId w:val="20"/>
        </w:numPr>
        <w:rPr>
          <w:sz w:val="24"/>
          <w:szCs w:val="24"/>
        </w:rPr>
      </w:pPr>
      <w:r w:rsidRPr="006447BA">
        <w:rPr>
          <w:sz w:val="24"/>
          <w:szCs w:val="24"/>
        </w:rPr>
        <w:t xml:space="preserve">Also designate what clergy and staff can or cannot do in other spaces – no </w:t>
      </w:r>
      <w:proofErr w:type="spellStart"/>
      <w:r w:rsidRPr="00A74396">
        <w:rPr>
          <w:i/>
          <w:sz w:val="24"/>
          <w:szCs w:val="24"/>
        </w:rPr>
        <w:t>shiva</w:t>
      </w:r>
      <w:proofErr w:type="spellEnd"/>
      <w:r w:rsidRPr="006447BA">
        <w:rPr>
          <w:sz w:val="24"/>
          <w:szCs w:val="24"/>
        </w:rPr>
        <w:t xml:space="preserve"> </w:t>
      </w:r>
      <w:proofErr w:type="spellStart"/>
      <w:r w:rsidRPr="00A74396">
        <w:rPr>
          <w:i/>
          <w:sz w:val="24"/>
          <w:szCs w:val="24"/>
        </w:rPr>
        <w:t>minyanim</w:t>
      </w:r>
      <w:proofErr w:type="spellEnd"/>
      <w:r w:rsidRPr="006447BA">
        <w:rPr>
          <w:sz w:val="24"/>
          <w:szCs w:val="24"/>
        </w:rPr>
        <w:t xml:space="preserve">, hospital, or home visits </w:t>
      </w:r>
    </w:p>
    <w:p w14:paraId="5248F998" w14:textId="356DD142"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5101B215" w14:textId="77777777" w:rsidR="00DC62A3" w:rsidRPr="006447BA" w:rsidRDefault="00DC62A3" w:rsidP="00DC62A3">
      <w:pPr>
        <w:pStyle w:val="ListParagraph"/>
        <w:ind w:left="1440"/>
        <w:rPr>
          <w:sz w:val="24"/>
          <w:szCs w:val="24"/>
        </w:rPr>
      </w:pPr>
    </w:p>
    <w:p w14:paraId="549C233F" w14:textId="1F21EC05" w:rsidR="00733326" w:rsidRPr="006447BA" w:rsidRDefault="00733326" w:rsidP="00CE2C7D">
      <w:pPr>
        <w:pStyle w:val="ListParagraph"/>
        <w:numPr>
          <w:ilvl w:val="0"/>
          <w:numId w:val="20"/>
        </w:numPr>
        <w:rPr>
          <w:sz w:val="24"/>
          <w:szCs w:val="24"/>
        </w:rPr>
      </w:pPr>
      <w:r w:rsidRPr="006447BA">
        <w:rPr>
          <w:sz w:val="24"/>
          <w:szCs w:val="24"/>
        </w:rPr>
        <w:t>Phase Two</w:t>
      </w:r>
      <w:r w:rsidR="00AE7961" w:rsidRPr="006447BA">
        <w:rPr>
          <w:sz w:val="24"/>
          <w:szCs w:val="24"/>
        </w:rPr>
        <w:t xml:space="preserve"> – limited programming with attendance restrictions and social distancing</w:t>
      </w:r>
    </w:p>
    <w:p w14:paraId="0500F85D" w14:textId="3B839E07" w:rsidR="00733326" w:rsidRPr="006447BA" w:rsidRDefault="00733326" w:rsidP="00CE2C7D">
      <w:pPr>
        <w:pStyle w:val="ListParagraph"/>
        <w:numPr>
          <w:ilvl w:val="1"/>
          <w:numId w:val="20"/>
        </w:numPr>
        <w:rPr>
          <w:sz w:val="24"/>
          <w:szCs w:val="24"/>
        </w:rPr>
      </w:pPr>
      <w:r w:rsidRPr="006447BA">
        <w:rPr>
          <w:sz w:val="24"/>
          <w:szCs w:val="24"/>
        </w:rPr>
        <w:lastRenderedPageBreak/>
        <w:t>List the health authority conditions that must be met in order to move to Phase Two, acknowledging that it might be required to move back to Phase One</w:t>
      </w:r>
      <w:r w:rsidR="00DA781E" w:rsidRPr="006447BA">
        <w:rPr>
          <w:sz w:val="24"/>
          <w:szCs w:val="24"/>
        </w:rPr>
        <w:t>.  For example, after four consecutive weeks of declining cases, an additional two consecutive weeks of declining cases</w:t>
      </w:r>
    </w:p>
    <w:p w14:paraId="1144BE69"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15498595" w14:textId="4E66E1CB" w:rsidR="00733326" w:rsidRPr="006447BA" w:rsidRDefault="00733326" w:rsidP="00CE2C7D">
      <w:pPr>
        <w:pStyle w:val="ListParagraph"/>
        <w:numPr>
          <w:ilvl w:val="1"/>
          <w:numId w:val="20"/>
        </w:numPr>
        <w:rPr>
          <w:sz w:val="24"/>
          <w:szCs w:val="24"/>
        </w:rPr>
      </w:pPr>
      <w:r w:rsidRPr="006447BA">
        <w:rPr>
          <w:sz w:val="24"/>
          <w:szCs w:val="24"/>
        </w:rPr>
        <w:t>List overall procedures – use of face masks, social distancing, etc</w:t>
      </w:r>
      <w:r w:rsidR="00C762CA">
        <w:rPr>
          <w:sz w:val="24"/>
          <w:szCs w:val="24"/>
        </w:rPr>
        <w:t>.</w:t>
      </w:r>
    </w:p>
    <w:p w14:paraId="40966AE3" w14:textId="77777777" w:rsidR="00733326" w:rsidRPr="006447BA" w:rsidRDefault="00733326" w:rsidP="00CE2C7D">
      <w:pPr>
        <w:pStyle w:val="ListParagraph"/>
        <w:numPr>
          <w:ilvl w:val="1"/>
          <w:numId w:val="20"/>
        </w:numPr>
        <w:rPr>
          <w:sz w:val="24"/>
          <w:szCs w:val="24"/>
        </w:rPr>
      </w:pPr>
      <w:r w:rsidRPr="006447BA">
        <w:rPr>
          <w:sz w:val="24"/>
          <w:szCs w:val="24"/>
        </w:rPr>
        <w:t>List the building uses that will be permitted</w:t>
      </w:r>
    </w:p>
    <w:p w14:paraId="658F646C" w14:textId="77777777" w:rsidR="00733326" w:rsidRPr="006447BA" w:rsidRDefault="00733326" w:rsidP="00CE2C7D">
      <w:pPr>
        <w:pStyle w:val="ListParagraph"/>
        <w:numPr>
          <w:ilvl w:val="2"/>
          <w:numId w:val="20"/>
        </w:numPr>
        <w:rPr>
          <w:sz w:val="24"/>
          <w:szCs w:val="24"/>
        </w:rPr>
      </w:pPr>
      <w:r w:rsidRPr="006447BA">
        <w:rPr>
          <w:sz w:val="24"/>
          <w:szCs w:val="24"/>
        </w:rPr>
        <w:t>Limited attendance programming with masks and social distancing</w:t>
      </w:r>
    </w:p>
    <w:p w14:paraId="490C7AE5" w14:textId="77777777" w:rsidR="00733326" w:rsidRPr="006447BA" w:rsidRDefault="00733326" w:rsidP="00CE2C7D">
      <w:pPr>
        <w:pStyle w:val="ListParagraph"/>
        <w:numPr>
          <w:ilvl w:val="2"/>
          <w:numId w:val="20"/>
        </w:numPr>
        <w:rPr>
          <w:sz w:val="24"/>
          <w:szCs w:val="24"/>
        </w:rPr>
      </w:pPr>
      <w:r w:rsidRPr="006447BA">
        <w:rPr>
          <w:sz w:val="24"/>
          <w:szCs w:val="24"/>
        </w:rPr>
        <w:t>Larger attendance, but still with limits, outdoor events with masks and social distancing</w:t>
      </w:r>
    </w:p>
    <w:p w14:paraId="7ED38019" w14:textId="77777777" w:rsidR="00733326" w:rsidRPr="006447BA" w:rsidRDefault="00733326" w:rsidP="00CE2C7D">
      <w:pPr>
        <w:pStyle w:val="ListParagraph"/>
        <w:numPr>
          <w:ilvl w:val="2"/>
          <w:numId w:val="20"/>
        </w:numPr>
        <w:rPr>
          <w:sz w:val="24"/>
          <w:szCs w:val="24"/>
        </w:rPr>
      </w:pPr>
      <w:r w:rsidRPr="006447BA">
        <w:rPr>
          <w:sz w:val="24"/>
          <w:szCs w:val="24"/>
        </w:rPr>
        <w:t>Meetings and appointments with distancing, ventilation, and cleaning. Designate an approval person to track who is in the building each day</w:t>
      </w:r>
    </w:p>
    <w:p w14:paraId="12E64847" w14:textId="77777777" w:rsidR="00733326" w:rsidRPr="006447BA" w:rsidRDefault="00733326" w:rsidP="00CE2C7D">
      <w:pPr>
        <w:pStyle w:val="ListParagraph"/>
        <w:numPr>
          <w:ilvl w:val="1"/>
          <w:numId w:val="20"/>
        </w:numPr>
        <w:rPr>
          <w:sz w:val="24"/>
          <w:szCs w:val="24"/>
        </w:rPr>
      </w:pPr>
      <w:r w:rsidRPr="006447BA">
        <w:rPr>
          <w:sz w:val="24"/>
          <w:szCs w:val="24"/>
        </w:rPr>
        <w:t>No food service</w:t>
      </w:r>
    </w:p>
    <w:p w14:paraId="276F95C0" w14:textId="77777777" w:rsidR="00733326" w:rsidRPr="006447BA" w:rsidRDefault="00733326" w:rsidP="00CE2C7D">
      <w:pPr>
        <w:pStyle w:val="ListParagraph"/>
        <w:numPr>
          <w:ilvl w:val="1"/>
          <w:numId w:val="20"/>
        </w:numPr>
        <w:rPr>
          <w:sz w:val="24"/>
          <w:szCs w:val="24"/>
        </w:rPr>
      </w:pPr>
      <w:r w:rsidRPr="006447BA">
        <w:rPr>
          <w:sz w:val="24"/>
          <w:szCs w:val="24"/>
        </w:rPr>
        <w:t>No shared ritual objects</w:t>
      </w:r>
    </w:p>
    <w:p w14:paraId="7ED0A4F0"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w:t>
      </w:r>
    </w:p>
    <w:p w14:paraId="25548240" w14:textId="77777777" w:rsidR="00733326" w:rsidRPr="006447BA" w:rsidRDefault="00733326" w:rsidP="00CE2C7D">
      <w:pPr>
        <w:pStyle w:val="ListParagraph"/>
        <w:numPr>
          <w:ilvl w:val="1"/>
          <w:numId w:val="20"/>
        </w:numPr>
        <w:rPr>
          <w:sz w:val="24"/>
          <w:szCs w:val="24"/>
        </w:rPr>
      </w:pPr>
      <w:r w:rsidRPr="006447BA">
        <w:rPr>
          <w:sz w:val="24"/>
          <w:szCs w:val="24"/>
        </w:rPr>
        <w:t xml:space="preserve">Designate what clergy and staff can or cannot do in other spaces – no </w:t>
      </w:r>
      <w:proofErr w:type="spellStart"/>
      <w:r w:rsidRPr="00A74396">
        <w:rPr>
          <w:i/>
          <w:sz w:val="24"/>
          <w:szCs w:val="24"/>
        </w:rPr>
        <w:t>shiva</w:t>
      </w:r>
      <w:proofErr w:type="spellEnd"/>
      <w:r w:rsidRPr="00A74396">
        <w:rPr>
          <w:i/>
          <w:sz w:val="24"/>
          <w:szCs w:val="24"/>
        </w:rPr>
        <w:t xml:space="preserve"> </w:t>
      </w:r>
      <w:proofErr w:type="spellStart"/>
      <w:r w:rsidRPr="00A74396">
        <w:rPr>
          <w:i/>
          <w:sz w:val="24"/>
          <w:szCs w:val="24"/>
        </w:rPr>
        <w:t>minyanim</w:t>
      </w:r>
      <w:proofErr w:type="spellEnd"/>
      <w:r w:rsidRPr="006447BA">
        <w:rPr>
          <w:sz w:val="24"/>
          <w:szCs w:val="24"/>
        </w:rPr>
        <w:t>, hospital, or home visits</w:t>
      </w:r>
    </w:p>
    <w:p w14:paraId="36159CDB" w14:textId="205698A9"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352B4FE1" w14:textId="77777777" w:rsidR="0030590A" w:rsidRPr="006447BA" w:rsidRDefault="0030590A" w:rsidP="0030590A">
      <w:pPr>
        <w:pStyle w:val="ListParagraph"/>
        <w:ind w:left="1440"/>
        <w:rPr>
          <w:sz w:val="24"/>
          <w:szCs w:val="24"/>
        </w:rPr>
      </w:pPr>
    </w:p>
    <w:p w14:paraId="762F3B99" w14:textId="111F07FF" w:rsidR="00733326" w:rsidRPr="006447BA" w:rsidRDefault="00733326" w:rsidP="00CE2C7D">
      <w:pPr>
        <w:pStyle w:val="ListParagraph"/>
        <w:numPr>
          <w:ilvl w:val="0"/>
          <w:numId w:val="20"/>
        </w:numPr>
        <w:rPr>
          <w:sz w:val="24"/>
          <w:szCs w:val="24"/>
        </w:rPr>
      </w:pPr>
      <w:r w:rsidRPr="006447BA">
        <w:rPr>
          <w:sz w:val="24"/>
          <w:szCs w:val="24"/>
        </w:rPr>
        <w:t>Phase Three</w:t>
      </w:r>
      <w:r w:rsidR="00AE7961" w:rsidRPr="006447BA">
        <w:rPr>
          <w:sz w:val="24"/>
          <w:szCs w:val="24"/>
        </w:rPr>
        <w:t xml:space="preserve"> – full programming with minor restrictions</w:t>
      </w:r>
    </w:p>
    <w:p w14:paraId="0D0E45B6" w14:textId="0AB27852" w:rsidR="00733326" w:rsidRPr="006447BA" w:rsidRDefault="00733326" w:rsidP="00CE2C7D">
      <w:pPr>
        <w:pStyle w:val="ListParagraph"/>
        <w:numPr>
          <w:ilvl w:val="1"/>
          <w:numId w:val="20"/>
        </w:numPr>
        <w:rPr>
          <w:sz w:val="24"/>
          <w:szCs w:val="24"/>
        </w:rPr>
      </w:pPr>
      <w:r w:rsidRPr="006447BA">
        <w:rPr>
          <w:sz w:val="24"/>
          <w:szCs w:val="24"/>
        </w:rPr>
        <w:t>List the health authority conditions that must be met in order to move to Phase Three, acknowledging that it might be required to move back to Phase Two</w:t>
      </w:r>
      <w:r w:rsidR="0030590A" w:rsidRPr="006447BA">
        <w:rPr>
          <w:sz w:val="24"/>
          <w:szCs w:val="24"/>
        </w:rPr>
        <w:t xml:space="preserve">.  For example, an additional two weeks of declining cases in our county past the </w:t>
      </w:r>
      <w:r w:rsidR="003A4561" w:rsidRPr="006447BA">
        <w:rPr>
          <w:sz w:val="24"/>
          <w:szCs w:val="24"/>
        </w:rPr>
        <w:t>six weeks that got us to Phase Two</w:t>
      </w:r>
      <w:r w:rsidR="00D87EC7" w:rsidRPr="006447BA">
        <w:rPr>
          <w:sz w:val="24"/>
          <w:szCs w:val="24"/>
        </w:rPr>
        <w:t xml:space="preserve">, </w:t>
      </w:r>
      <w:r w:rsidR="003A4561" w:rsidRPr="006447BA">
        <w:rPr>
          <w:sz w:val="24"/>
          <w:szCs w:val="24"/>
        </w:rPr>
        <w:t>significant treatment options widely available</w:t>
      </w:r>
      <w:r w:rsidR="00D87EC7" w:rsidRPr="006447BA">
        <w:rPr>
          <w:sz w:val="24"/>
          <w:szCs w:val="24"/>
        </w:rPr>
        <w:t xml:space="preserve">, </w:t>
      </w:r>
      <w:proofErr w:type="spellStart"/>
      <w:r w:rsidR="00D87EC7" w:rsidRPr="006447BA">
        <w:rPr>
          <w:sz w:val="24"/>
          <w:szCs w:val="24"/>
        </w:rPr>
        <w:t>etc</w:t>
      </w:r>
      <w:proofErr w:type="spellEnd"/>
      <w:r w:rsidR="00D87EC7" w:rsidRPr="006447BA">
        <w:rPr>
          <w:sz w:val="24"/>
          <w:szCs w:val="24"/>
        </w:rPr>
        <w:t>;</w:t>
      </w:r>
    </w:p>
    <w:p w14:paraId="77950498" w14:textId="77777777" w:rsidR="00733326" w:rsidRPr="006447BA" w:rsidRDefault="00733326" w:rsidP="00CE2C7D">
      <w:pPr>
        <w:pStyle w:val="ListParagraph"/>
        <w:numPr>
          <w:ilvl w:val="1"/>
          <w:numId w:val="20"/>
        </w:numPr>
        <w:rPr>
          <w:sz w:val="24"/>
          <w:szCs w:val="24"/>
        </w:rPr>
      </w:pPr>
      <w:r w:rsidRPr="006447BA">
        <w:rPr>
          <w:sz w:val="24"/>
          <w:szCs w:val="24"/>
        </w:rPr>
        <w:t>List the policy for tracking attendees and notifying attendees if a participant has become sick</w:t>
      </w:r>
    </w:p>
    <w:p w14:paraId="2ADE453D" w14:textId="77777777" w:rsidR="00733326" w:rsidRPr="006447BA" w:rsidRDefault="00733326" w:rsidP="00CE2C7D">
      <w:pPr>
        <w:pStyle w:val="ListParagraph"/>
        <w:numPr>
          <w:ilvl w:val="1"/>
          <w:numId w:val="20"/>
        </w:numPr>
        <w:rPr>
          <w:sz w:val="24"/>
          <w:szCs w:val="24"/>
        </w:rPr>
      </w:pPr>
      <w:r w:rsidRPr="006447BA">
        <w:rPr>
          <w:sz w:val="24"/>
          <w:szCs w:val="24"/>
        </w:rPr>
        <w:t xml:space="preserve">List overall procedures – use of face masks, social distancing, </w:t>
      </w:r>
      <w:proofErr w:type="spellStart"/>
      <w:r w:rsidRPr="006447BA">
        <w:rPr>
          <w:sz w:val="24"/>
          <w:szCs w:val="24"/>
        </w:rPr>
        <w:t>etc</w:t>
      </w:r>
      <w:proofErr w:type="spellEnd"/>
      <w:r w:rsidRPr="006447BA">
        <w:rPr>
          <w:sz w:val="24"/>
          <w:szCs w:val="24"/>
        </w:rPr>
        <w:t>;</w:t>
      </w:r>
    </w:p>
    <w:p w14:paraId="2C12FF1E" w14:textId="77777777" w:rsidR="00733326" w:rsidRPr="006447BA" w:rsidRDefault="00733326" w:rsidP="00CE2C7D">
      <w:pPr>
        <w:pStyle w:val="ListParagraph"/>
        <w:numPr>
          <w:ilvl w:val="1"/>
          <w:numId w:val="20"/>
        </w:numPr>
        <w:rPr>
          <w:sz w:val="24"/>
          <w:szCs w:val="24"/>
        </w:rPr>
      </w:pPr>
      <w:r w:rsidRPr="006447BA">
        <w:rPr>
          <w:sz w:val="24"/>
          <w:szCs w:val="24"/>
        </w:rPr>
        <w:t>Programs will run with attendance limits, social distancing, and masks depending upon size and room usage</w:t>
      </w:r>
    </w:p>
    <w:p w14:paraId="6FD1E016" w14:textId="77777777" w:rsidR="00733326" w:rsidRPr="006447BA" w:rsidRDefault="00733326" w:rsidP="00CE2C7D">
      <w:pPr>
        <w:pStyle w:val="ListParagraph"/>
        <w:numPr>
          <w:ilvl w:val="1"/>
          <w:numId w:val="20"/>
        </w:numPr>
        <w:rPr>
          <w:sz w:val="24"/>
          <w:szCs w:val="24"/>
        </w:rPr>
      </w:pPr>
      <w:r w:rsidRPr="006447BA">
        <w:rPr>
          <w:sz w:val="24"/>
          <w:szCs w:val="24"/>
        </w:rPr>
        <w:t>Food service based on health department recommendations</w:t>
      </w:r>
    </w:p>
    <w:p w14:paraId="618EA30D" w14:textId="77777777" w:rsidR="00733326" w:rsidRPr="006447BA" w:rsidRDefault="00733326" w:rsidP="00CE2C7D">
      <w:pPr>
        <w:pStyle w:val="ListParagraph"/>
        <w:numPr>
          <w:ilvl w:val="1"/>
          <w:numId w:val="20"/>
        </w:numPr>
        <w:rPr>
          <w:sz w:val="24"/>
          <w:szCs w:val="24"/>
        </w:rPr>
      </w:pPr>
      <w:r w:rsidRPr="006447BA">
        <w:rPr>
          <w:sz w:val="24"/>
          <w:szCs w:val="24"/>
        </w:rPr>
        <w:t>Limited use of shared ritual objects based on health department recommendations</w:t>
      </w:r>
    </w:p>
    <w:p w14:paraId="38121BB0" w14:textId="77777777" w:rsidR="00733326" w:rsidRPr="006447BA" w:rsidRDefault="00733326" w:rsidP="00CE2C7D">
      <w:pPr>
        <w:pStyle w:val="ListParagraph"/>
        <w:numPr>
          <w:ilvl w:val="1"/>
          <w:numId w:val="20"/>
        </w:numPr>
        <w:rPr>
          <w:sz w:val="24"/>
          <w:szCs w:val="24"/>
        </w:rPr>
      </w:pPr>
      <w:r w:rsidRPr="006447BA">
        <w:rPr>
          <w:sz w:val="24"/>
          <w:szCs w:val="24"/>
        </w:rPr>
        <w:t>Designate rules for use of restroom</w:t>
      </w:r>
    </w:p>
    <w:p w14:paraId="29BD1358" w14:textId="77777777" w:rsidR="00733326" w:rsidRPr="006447BA" w:rsidRDefault="00733326" w:rsidP="00CE2C7D">
      <w:pPr>
        <w:pStyle w:val="ListParagraph"/>
        <w:numPr>
          <w:ilvl w:val="1"/>
          <w:numId w:val="20"/>
        </w:numPr>
        <w:rPr>
          <w:sz w:val="24"/>
          <w:szCs w:val="24"/>
        </w:rPr>
      </w:pPr>
      <w:r w:rsidRPr="006447BA">
        <w:rPr>
          <w:sz w:val="24"/>
          <w:szCs w:val="24"/>
        </w:rPr>
        <w:lastRenderedPageBreak/>
        <w:t xml:space="preserve">Designate what clergy and staff can or cannot do in other spaces – </w:t>
      </w:r>
      <w:proofErr w:type="spellStart"/>
      <w:r w:rsidRPr="00A74396">
        <w:rPr>
          <w:i/>
          <w:sz w:val="24"/>
          <w:szCs w:val="24"/>
        </w:rPr>
        <w:t>shiva</w:t>
      </w:r>
      <w:proofErr w:type="spellEnd"/>
      <w:r w:rsidRPr="00A74396">
        <w:rPr>
          <w:i/>
          <w:sz w:val="24"/>
          <w:szCs w:val="24"/>
        </w:rPr>
        <w:t xml:space="preserve"> </w:t>
      </w:r>
      <w:proofErr w:type="spellStart"/>
      <w:r w:rsidRPr="00A74396">
        <w:rPr>
          <w:i/>
          <w:sz w:val="24"/>
          <w:szCs w:val="24"/>
        </w:rPr>
        <w:t>minyanim</w:t>
      </w:r>
      <w:proofErr w:type="spellEnd"/>
      <w:r w:rsidRPr="00A74396">
        <w:rPr>
          <w:i/>
          <w:sz w:val="24"/>
          <w:szCs w:val="24"/>
        </w:rPr>
        <w:t xml:space="preserve"> </w:t>
      </w:r>
      <w:r w:rsidRPr="006447BA">
        <w:rPr>
          <w:sz w:val="24"/>
          <w:szCs w:val="24"/>
        </w:rPr>
        <w:t>if limited attendance, hospital visits, home visits</w:t>
      </w:r>
    </w:p>
    <w:p w14:paraId="559BD9BB" w14:textId="77777777" w:rsidR="00733326" w:rsidRPr="006447BA" w:rsidRDefault="00733326" w:rsidP="00CE2C7D">
      <w:pPr>
        <w:pStyle w:val="ListParagraph"/>
        <w:numPr>
          <w:ilvl w:val="1"/>
          <w:numId w:val="20"/>
        </w:numPr>
        <w:rPr>
          <w:sz w:val="24"/>
          <w:szCs w:val="24"/>
        </w:rPr>
      </w:pPr>
      <w:r w:rsidRPr="006447BA">
        <w:rPr>
          <w:sz w:val="24"/>
          <w:szCs w:val="24"/>
        </w:rPr>
        <w:t>Alternative arrangements available for clergy, staff, and volunteers who have risk factors and cannot perform duties</w:t>
      </w:r>
    </w:p>
    <w:p w14:paraId="56FCAEB4" w14:textId="7C684380" w:rsidR="00733326" w:rsidRPr="006447BA" w:rsidRDefault="00733326" w:rsidP="00CE2C7D">
      <w:pPr>
        <w:pStyle w:val="ListParagraph"/>
        <w:numPr>
          <w:ilvl w:val="0"/>
          <w:numId w:val="20"/>
        </w:numPr>
        <w:rPr>
          <w:sz w:val="24"/>
          <w:szCs w:val="24"/>
        </w:rPr>
      </w:pPr>
      <w:r w:rsidRPr="006447BA">
        <w:rPr>
          <w:sz w:val="24"/>
          <w:szCs w:val="24"/>
        </w:rPr>
        <w:t>Phase Four</w:t>
      </w:r>
      <w:r w:rsidR="004A218A" w:rsidRPr="006447BA">
        <w:rPr>
          <w:sz w:val="24"/>
          <w:szCs w:val="24"/>
        </w:rPr>
        <w:t xml:space="preserve"> – no restrictions</w:t>
      </w:r>
    </w:p>
    <w:p w14:paraId="36C70C14" w14:textId="77777777" w:rsidR="00733326" w:rsidRPr="006447BA" w:rsidRDefault="00733326" w:rsidP="00CE2C7D">
      <w:pPr>
        <w:pStyle w:val="ListParagraph"/>
        <w:numPr>
          <w:ilvl w:val="1"/>
          <w:numId w:val="20"/>
        </w:numPr>
        <w:rPr>
          <w:sz w:val="24"/>
          <w:szCs w:val="24"/>
        </w:rPr>
      </w:pPr>
      <w:r w:rsidRPr="006447BA">
        <w:rPr>
          <w:sz w:val="24"/>
          <w:szCs w:val="24"/>
        </w:rPr>
        <w:t>Health authority conditions would include herd immunity, widespread availability and compliance with vaccination, or significant treatment options, and in accordance with CDC guidelines.</w:t>
      </w:r>
    </w:p>
    <w:p w14:paraId="0D272932" w14:textId="627A318A" w:rsidR="00733326" w:rsidRPr="006447BA" w:rsidRDefault="00733326" w:rsidP="00CE2C7D">
      <w:pPr>
        <w:pStyle w:val="ListParagraph"/>
        <w:numPr>
          <w:ilvl w:val="1"/>
          <w:numId w:val="20"/>
        </w:numPr>
        <w:rPr>
          <w:sz w:val="24"/>
          <w:szCs w:val="24"/>
        </w:rPr>
      </w:pPr>
      <w:r w:rsidRPr="006447BA">
        <w:rPr>
          <w:sz w:val="24"/>
          <w:szCs w:val="24"/>
        </w:rPr>
        <w:t>No restrictions on programming</w:t>
      </w:r>
    </w:p>
    <w:p w14:paraId="04CB68E8" w14:textId="4DA82D85" w:rsidR="0012601C" w:rsidRPr="006447BA" w:rsidRDefault="0012601C" w:rsidP="0012601C"/>
    <w:p w14:paraId="47E71445" w14:textId="07922BA0" w:rsidR="0012601C" w:rsidRPr="006447BA" w:rsidRDefault="0012601C" w:rsidP="0012601C">
      <w:r w:rsidRPr="006447BA">
        <w:t>Examples of actual congregation plans can be accessed through your movement</w:t>
      </w:r>
      <w:r w:rsidR="00DD4F0A" w:rsidRPr="006447BA">
        <w:t>.</w:t>
      </w:r>
    </w:p>
    <w:p w14:paraId="3D88553F" w14:textId="5EC143C4" w:rsidR="00421479" w:rsidRPr="006447BA" w:rsidRDefault="00421479">
      <w:pPr>
        <w:rPr>
          <w:rFonts w:cstheme="majorHAnsi"/>
        </w:rPr>
      </w:pPr>
      <w:r w:rsidRPr="006447BA">
        <w:rPr>
          <w:rFonts w:cstheme="majorHAnsi"/>
        </w:rPr>
        <w:br w:type="page"/>
      </w:r>
    </w:p>
    <w:p w14:paraId="36027DFE" w14:textId="0235EB6F" w:rsidR="00421479" w:rsidRPr="0003691D" w:rsidRDefault="00DB796A" w:rsidP="00421479">
      <w:pPr>
        <w:rPr>
          <w:rFonts w:ascii="Franklin Gothic Medium" w:hAnsi="Franklin Gothic Medium"/>
          <w:b/>
          <w:bCs/>
          <w:sz w:val="32"/>
          <w:szCs w:val="32"/>
        </w:rPr>
      </w:pPr>
      <w:r w:rsidRPr="0003691D">
        <w:rPr>
          <w:rFonts w:ascii="Franklin Gothic Medium" w:hAnsi="Franklin Gothic Medium"/>
          <w:b/>
          <w:bCs/>
          <w:sz w:val="32"/>
          <w:szCs w:val="32"/>
        </w:rPr>
        <w:lastRenderedPageBreak/>
        <w:t xml:space="preserve">Guide for Decision-Making about Singing: </w:t>
      </w:r>
      <w:r w:rsidR="00421479" w:rsidRPr="0003691D">
        <w:rPr>
          <w:rFonts w:ascii="Franklin Gothic Medium" w:hAnsi="Franklin Gothic Medium"/>
          <w:b/>
          <w:bCs/>
          <w:sz w:val="32"/>
          <w:szCs w:val="32"/>
        </w:rPr>
        <w:t>To Sing or Not to Sing in a Time of COVID-19</w:t>
      </w:r>
    </w:p>
    <w:p w14:paraId="18A842B5" w14:textId="77777777" w:rsidR="00421479" w:rsidRDefault="00421479" w:rsidP="00421479">
      <w:pPr>
        <w:rPr>
          <w:b/>
          <w:bCs/>
          <w:sz w:val="32"/>
          <w:szCs w:val="32"/>
          <w:u w:val="single"/>
        </w:rPr>
      </w:pPr>
    </w:p>
    <w:p w14:paraId="0A13CD88" w14:textId="77777777" w:rsidR="00421479" w:rsidRPr="0003691D" w:rsidRDefault="00421479" w:rsidP="00421479">
      <w:r w:rsidRPr="0003691D">
        <w:t>Prepared by Cantor Steven Weiss</w:t>
      </w:r>
    </w:p>
    <w:p w14:paraId="34C0A197" w14:textId="77777777" w:rsidR="00421479" w:rsidRPr="0003691D" w:rsidRDefault="00421479" w:rsidP="00421479">
      <w:r w:rsidRPr="0003691D">
        <w:t>Immediate Past-President of the American Conference of Cantors</w:t>
      </w:r>
    </w:p>
    <w:p w14:paraId="5D03E6C2" w14:textId="0B2B5FB4" w:rsidR="00421479" w:rsidRPr="0003691D" w:rsidRDefault="00421479" w:rsidP="00421479">
      <w:r w:rsidRPr="0003691D">
        <w:t xml:space="preserve">(In consultation with Cantor Claire Franco, President of the American Conference of Cantors, Marla Bentley, President of the Guild of Temple Musicians and Cantor Rosalie </w:t>
      </w:r>
      <w:r w:rsidR="00DA5CBF">
        <w:t>Will</w:t>
      </w:r>
      <w:r w:rsidRPr="0003691D">
        <w:t>, Director of Worship for the Union for Reform Judaism)</w:t>
      </w:r>
    </w:p>
    <w:p w14:paraId="79B8968F" w14:textId="77777777" w:rsidR="00421479" w:rsidRPr="0003691D" w:rsidRDefault="00421479" w:rsidP="00421479">
      <w:pPr>
        <w:rPr>
          <w:b/>
          <w:bCs/>
        </w:rPr>
      </w:pPr>
    </w:p>
    <w:p w14:paraId="3974F658" w14:textId="77777777" w:rsidR="00421479" w:rsidRPr="0003691D" w:rsidRDefault="00421479" w:rsidP="00421479">
      <w:r w:rsidRPr="0003691D">
        <w:t>There is risk associated with everything that we do.  Congregational professionals and lay leaders need to assess the potential risk of in person communal worship – focusing parts of worship that are of a higher risk.  When making decisions regarding worship, lay leaders and professionals MUST use their own state, and local regulations.  The following guidance regarding singing and music are general recommendations.  Please consult with your local boards of health for specific guidelines for your location.</w:t>
      </w:r>
    </w:p>
    <w:p w14:paraId="571B5453" w14:textId="77777777" w:rsidR="00421479" w:rsidRPr="0003691D" w:rsidRDefault="00421479" w:rsidP="00421479"/>
    <w:p w14:paraId="4E7EE37F" w14:textId="77777777" w:rsidR="00421479" w:rsidRPr="0003691D" w:rsidRDefault="00421479" w:rsidP="00421479">
      <w:r w:rsidRPr="0003691D">
        <w:t>Please note that we are not providing medical or legal advice. We are presenting information in a way to generate conversation and encourage additional research as you make decisions for your congregation.</w:t>
      </w:r>
    </w:p>
    <w:p w14:paraId="74EA55D3" w14:textId="77777777" w:rsidR="00421479" w:rsidRPr="0003691D" w:rsidRDefault="00421479" w:rsidP="00421479">
      <w:pPr>
        <w:rPr>
          <w:b/>
          <w:bCs/>
        </w:rPr>
      </w:pPr>
    </w:p>
    <w:p w14:paraId="5CEB85EC" w14:textId="77777777" w:rsidR="00421479" w:rsidRPr="0003691D" w:rsidRDefault="00421479" w:rsidP="00421479">
      <w:pPr>
        <w:rPr>
          <w:b/>
          <w:bCs/>
        </w:rPr>
      </w:pPr>
      <w:r w:rsidRPr="0003691D">
        <w:rPr>
          <w:b/>
          <w:bCs/>
        </w:rPr>
        <w:t>“Let everything that breathes praise God…. Hallelujah”</w:t>
      </w:r>
    </w:p>
    <w:p w14:paraId="527D9BC1" w14:textId="77777777" w:rsidR="00421479" w:rsidRPr="0003691D" w:rsidRDefault="00421479" w:rsidP="00421479">
      <w:pPr>
        <w:rPr>
          <w:b/>
          <w:bCs/>
        </w:rPr>
      </w:pPr>
      <w:r w:rsidRPr="0003691D">
        <w:rPr>
          <w:b/>
          <w:bCs/>
        </w:rPr>
        <w:tab/>
        <w:t>-psalm 150</w:t>
      </w:r>
    </w:p>
    <w:p w14:paraId="37CD1FF8" w14:textId="77777777" w:rsidR="00421479" w:rsidRPr="0003691D" w:rsidRDefault="00421479" w:rsidP="00421479">
      <w:pPr>
        <w:rPr>
          <w:b/>
          <w:bCs/>
        </w:rPr>
      </w:pPr>
    </w:p>
    <w:p w14:paraId="5350334D" w14:textId="503F52E5" w:rsidR="00421479" w:rsidRPr="0003691D" w:rsidRDefault="00421479" w:rsidP="00421479">
      <w:r w:rsidRPr="0003691D">
        <w:t xml:space="preserve">As synagogues of all sizes and types </w:t>
      </w:r>
      <w:r w:rsidR="00C63DC2">
        <w:t>consider</w:t>
      </w:r>
      <w:r w:rsidRPr="0003691D">
        <w:t xml:space="preserve"> resuming worship in public spaces, professional and lay leaders must weigh the risks associated with singing and playing certain types of instruments in a confined space.  Music is integral to Jewish worship and it is difficult to imagine prayer without it. David played in the time that the Temple stood.  So, even in this challenging time must find a way to include music in our synagogue experiences. </w:t>
      </w:r>
    </w:p>
    <w:p w14:paraId="46CCF261" w14:textId="77777777" w:rsidR="00421479" w:rsidRPr="0003691D" w:rsidRDefault="00421479" w:rsidP="00421479"/>
    <w:p w14:paraId="3F7B522C" w14:textId="5BF104D5" w:rsidR="00421479" w:rsidRPr="0003691D" w:rsidRDefault="00421479" w:rsidP="00421479">
      <w:r w:rsidRPr="0003691D">
        <w:t xml:space="preserve">What do we know about the Covid-19 </w:t>
      </w:r>
      <w:r w:rsidR="005650E8">
        <w:t>v</w:t>
      </w:r>
      <w:r w:rsidRPr="0003691D">
        <w:t>irus?</w:t>
      </w:r>
    </w:p>
    <w:p w14:paraId="790C4124" w14:textId="77777777" w:rsidR="00421479" w:rsidRPr="0003691D" w:rsidRDefault="00421479" w:rsidP="00421479"/>
    <w:p w14:paraId="662BF624" w14:textId="4E0A86A1" w:rsidR="00421479" w:rsidRPr="0003691D" w:rsidRDefault="00FE4B03" w:rsidP="003F6A62">
      <w:r>
        <w:t>The information presented below is based on the current understanding of how Covid-19 spreads</w:t>
      </w:r>
      <w:r w:rsidR="00421479" w:rsidRPr="0003691D">
        <w:t>:</w:t>
      </w:r>
    </w:p>
    <w:p w14:paraId="65D68752" w14:textId="77777777" w:rsidR="003F6A62" w:rsidRDefault="003F6A62" w:rsidP="00421479">
      <w:pPr>
        <w:pStyle w:val="ListParagraph"/>
        <w:numPr>
          <w:ilvl w:val="0"/>
          <w:numId w:val="17"/>
        </w:numPr>
        <w:spacing w:after="0" w:line="240" w:lineRule="auto"/>
        <w:rPr>
          <w:sz w:val="24"/>
          <w:szCs w:val="24"/>
        </w:rPr>
      </w:pPr>
      <w:r w:rsidRPr="0003691D">
        <w:rPr>
          <w:sz w:val="24"/>
          <w:szCs w:val="24"/>
        </w:rPr>
        <w:t xml:space="preserve">The virus spreads mainly person to person </w:t>
      </w:r>
    </w:p>
    <w:p w14:paraId="3F8EAADB" w14:textId="722DE5D1" w:rsidR="00421479" w:rsidRPr="0003691D" w:rsidRDefault="00421479" w:rsidP="00421479">
      <w:pPr>
        <w:pStyle w:val="ListParagraph"/>
        <w:numPr>
          <w:ilvl w:val="0"/>
          <w:numId w:val="17"/>
        </w:numPr>
        <w:spacing w:after="0" w:line="240" w:lineRule="auto"/>
        <w:rPr>
          <w:sz w:val="24"/>
          <w:szCs w:val="24"/>
        </w:rPr>
      </w:pPr>
      <w:r w:rsidRPr="0003691D">
        <w:rPr>
          <w:sz w:val="24"/>
          <w:szCs w:val="24"/>
        </w:rPr>
        <w:t>Between people who are closer than 6 feet</w:t>
      </w:r>
    </w:p>
    <w:p w14:paraId="5F3D5CFD"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Through respiratory droplets when an infected person coughs, sneezes talks or sings</w:t>
      </w:r>
    </w:p>
    <w:p w14:paraId="5025300C"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 xml:space="preserve">Droplets land in mouths or noses of people in close proximity </w:t>
      </w:r>
    </w:p>
    <w:p w14:paraId="3DB129E8"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lastRenderedPageBreak/>
        <w:t>Contact with surfaces where droplets have “landed”</w:t>
      </w:r>
    </w:p>
    <w:p w14:paraId="4419E888" w14:textId="77777777" w:rsidR="003F6A62" w:rsidRDefault="003F6A62" w:rsidP="00421479"/>
    <w:p w14:paraId="50A17230" w14:textId="7212537D" w:rsidR="00421479" w:rsidRPr="0003691D" w:rsidRDefault="00421479" w:rsidP="00421479">
      <w:r w:rsidRPr="0003691D">
        <w:t>The following are things to consider when planning for worship inside a sanctuary:</w:t>
      </w:r>
    </w:p>
    <w:p w14:paraId="5CA66B29" w14:textId="77777777" w:rsidR="00421479" w:rsidRPr="0003691D" w:rsidRDefault="00421479" w:rsidP="00421479"/>
    <w:p w14:paraId="32FDCB97" w14:textId="48534249" w:rsidR="00421479" w:rsidRPr="0003691D" w:rsidRDefault="00421479" w:rsidP="00421479">
      <w:pPr>
        <w:rPr>
          <w:b/>
          <w:bCs/>
        </w:rPr>
      </w:pPr>
      <w:r w:rsidRPr="0003691D">
        <w:rPr>
          <w:b/>
          <w:bCs/>
        </w:rPr>
        <w:t>Solo and Choral Singing</w:t>
      </w:r>
    </w:p>
    <w:p w14:paraId="4D78374C" w14:textId="77777777" w:rsidR="00421479" w:rsidRPr="0003691D" w:rsidRDefault="00421479" w:rsidP="00421479">
      <w:pPr>
        <w:rPr>
          <w:b/>
          <w:bCs/>
        </w:rPr>
      </w:pPr>
    </w:p>
    <w:p w14:paraId="17EE377A" w14:textId="77777777" w:rsidR="00421479" w:rsidRPr="0003691D" w:rsidRDefault="00421479" w:rsidP="00421479">
      <w:r w:rsidRPr="0003691D">
        <w:t>While information about the potential spread of COVID-19 is still incomplete, medical, scientific, and public health experts agree that:</w:t>
      </w:r>
    </w:p>
    <w:p w14:paraId="28D30722" w14:textId="77777777" w:rsidR="00421479" w:rsidRPr="0003691D" w:rsidRDefault="00421479" w:rsidP="00421479"/>
    <w:p w14:paraId="42C56597"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Speaking produces about 10x more aerosols and singing about 60x more than breathing which produces only a small number of aerosols.</w:t>
      </w:r>
    </w:p>
    <w:p w14:paraId="29D71B36"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Volume matters.  The number of aerosols generated when public speaking or singing is impacted by how loud the speech or singing is.  The louder the speaking or singing, the more aerosols are produced and the further they appear to travel.  There are additional studies that suggest that the aerosols produced can stay suspended in the air for long periods of time.</w:t>
      </w:r>
    </w:p>
    <w:p w14:paraId="3C3BB9CA"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Face coverings, while required, may not completely prevent spread of the virus by the person speaking or singing.</w:t>
      </w:r>
    </w:p>
    <w:p w14:paraId="5A5345AF"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 xml:space="preserve">Recognizing that there is deep emotional pain associated with the loss of choral singing, until such a time as better treatments or a vaccine is available for the treatment of COVID-19, all experts agree that </w:t>
      </w:r>
      <w:r w:rsidRPr="0003691D">
        <w:rPr>
          <w:b/>
          <w:bCs/>
          <w:sz w:val="24"/>
          <w:szCs w:val="24"/>
        </w:rPr>
        <w:t>choral singing in indoor spaces should not occur.</w:t>
      </w:r>
      <w:r w:rsidRPr="0003691D">
        <w:rPr>
          <w:sz w:val="24"/>
          <w:szCs w:val="24"/>
        </w:rPr>
        <w:t xml:space="preserve">  The level of risk associated with placing choir members in close vicinity with the number of aerosols being released is too high a risk for congregations to bear.   </w:t>
      </w:r>
    </w:p>
    <w:p w14:paraId="47A53978" w14:textId="77777777" w:rsidR="00421479" w:rsidRPr="0003691D" w:rsidRDefault="00421479" w:rsidP="00421479">
      <w:pPr>
        <w:pStyle w:val="ListParagraph"/>
        <w:numPr>
          <w:ilvl w:val="0"/>
          <w:numId w:val="19"/>
        </w:numPr>
        <w:spacing w:after="0" w:line="240" w:lineRule="auto"/>
        <w:rPr>
          <w:sz w:val="24"/>
          <w:szCs w:val="24"/>
        </w:rPr>
      </w:pPr>
      <w:r w:rsidRPr="0003691D">
        <w:rPr>
          <w:sz w:val="24"/>
          <w:szCs w:val="24"/>
        </w:rPr>
        <w:t>Singing with masks should also be avoided.  Studies have shown that it can be hazardous to someone with heart or breathing conditions like (asthma/COPD).  But even for healthy people, singing with a mask can cause dizziness or headaches.</w:t>
      </w:r>
    </w:p>
    <w:p w14:paraId="1FB55094" w14:textId="77777777" w:rsidR="00C328D1" w:rsidRDefault="00C328D1" w:rsidP="00421479">
      <w:pPr>
        <w:rPr>
          <w:b/>
          <w:bCs/>
        </w:rPr>
      </w:pPr>
    </w:p>
    <w:p w14:paraId="10725848" w14:textId="1BFEF979" w:rsidR="00421479" w:rsidRPr="0003691D" w:rsidRDefault="00421479" w:rsidP="00421479">
      <w:pPr>
        <w:rPr>
          <w:b/>
          <w:bCs/>
        </w:rPr>
      </w:pPr>
      <w:r w:rsidRPr="0003691D">
        <w:rPr>
          <w:b/>
          <w:bCs/>
        </w:rPr>
        <w:t>Communal Singing</w:t>
      </w:r>
    </w:p>
    <w:p w14:paraId="0DB17E07" w14:textId="77777777" w:rsidR="00421479" w:rsidRPr="0003691D" w:rsidRDefault="00421479" w:rsidP="00421479">
      <w:pPr>
        <w:rPr>
          <w:b/>
          <w:bCs/>
        </w:rPr>
      </w:pPr>
    </w:p>
    <w:p w14:paraId="6D3C8B09" w14:textId="60229302" w:rsidR="00421479" w:rsidRPr="0003691D" w:rsidRDefault="00421479" w:rsidP="00421479">
      <w:r w:rsidRPr="0003691D">
        <w:t xml:space="preserve">Communal singing </w:t>
      </w:r>
      <w:r w:rsidR="00F563A1">
        <w:t xml:space="preserve">(by the congregation) </w:t>
      </w:r>
      <w:r w:rsidRPr="0003691D">
        <w:t xml:space="preserve">is equally important in Jewish worship.  The role of the </w:t>
      </w:r>
      <w:proofErr w:type="gramStart"/>
      <w:r w:rsidRPr="0003691D">
        <w:rPr>
          <w:i/>
          <w:iCs/>
        </w:rPr>
        <w:t>Kahal</w:t>
      </w:r>
      <w:r w:rsidRPr="0003691D">
        <w:t xml:space="preserve"> </w:t>
      </w:r>
      <w:r w:rsidR="00C10D8A">
        <w:t xml:space="preserve"> (</w:t>
      </w:r>
      <w:proofErr w:type="gramEnd"/>
      <w:r w:rsidR="00C10D8A">
        <w:t xml:space="preserve">community) </w:t>
      </w:r>
      <w:r w:rsidRPr="0003691D">
        <w:t xml:space="preserve">cannot be underestimated and yet, at the same time, the risks are just as great as that of organized choir singing.   </w:t>
      </w:r>
      <w:r w:rsidRPr="0003691D">
        <w:rPr>
          <w:b/>
          <w:bCs/>
        </w:rPr>
        <w:t xml:space="preserve">Communal in-person singing should be discouraged.  </w:t>
      </w:r>
      <w:r w:rsidRPr="0003691D">
        <w:t>If services are occurring outdoors and significant social distancing can be achieved, the risk of transmission is lessened but not eliminated.</w:t>
      </w:r>
    </w:p>
    <w:p w14:paraId="46AED6D3" w14:textId="77777777" w:rsidR="00421479" w:rsidRPr="0003691D" w:rsidRDefault="00421479" w:rsidP="00421479"/>
    <w:p w14:paraId="3C742E8D" w14:textId="77777777" w:rsidR="00421479" w:rsidRPr="0003691D" w:rsidRDefault="00421479" w:rsidP="00421479">
      <w:pPr>
        <w:rPr>
          <w:b/>
          <w:bCs/>
        </w:rPr>
      </w:pPr>
      <w:r w:rsidRPr="0003691D">
        <w:rPr>
          <w:b/>
          <w:bCs/>
        </w:rPr>
        <w:t>What about humming?</w:t>
      </w:r>
    </w:p>
    <w:p w14:paraId="502A9F27" w14:textId="77777777" w:rsidR="00421479" w:rsidRPr="0003691D" w:rsidRDefault="00421479" w:rsidP="00421479">
      <w:pPr>
        <w:rPr>
          <w:b/>
          <w:bCs/>
        </w:rPr>
      </w:pPr>
    </w:p>
    <w:p w14:paraId="0E288366" w14:textId="77777777" w:rsidR="00421479" w:rsidRPr="0003691D" w:rsidRDefault="00421479" w:rsidP="00421479">
      <w:r w:rsidRPr="0003691D">
        <w:lastRenderedPageBreak/>
        <w:t xml:space="preserve">The impact of humming is not yet fully known.  It is likely that loud humming may have the same effect as choral singing. However, soft humming with a face covering might be an acceptable risk.  </w:t>
      </w:r>
    </w:p>
    <w:p w14:paraId="43458691" w14:textId="77777777" w:rsidR="00421479" w:rsidRPr="0003691D" w:rsidRDefault="00421479" w:rsidP="00421479"/>
    <w:p w14:paraId="5D485073" w14:textId="77777777" w:rsidR="00421479" w:rsidRPr="0003691D" w:rsidRDefault="00421479" w:rsidP="00421479">
      <w:r w:rsidRPr="0003691D">
        <w:t>“Singing together in congregations is a practice that we love dearly and are eager to promote, but loving our neighbor is job one here and so the fine for fasting from this wonderful practice may be longer than any of us would like.”</w:t>
      </w:r>
    </w:p>
    <w:p w14:paraId="3A433B92" w14:textId="77777777" w:rsidR="00421479" w:rsidRPr="0003691D" w:rsidRDefault="00421479" w:rsidP="00421479">
      <w:r w:rsidRPr="0003691D">
        <w:tab/>
      </w:r>
      <w:r w:rsidRPr="0003691D">
        <w:tab/>
      </w:r>
      <w:r w:rsidRPr="0003691D">
        <w:tab/>
        <w:t xml:space="preserve">Rev. John </w:t>
      </w:r>
      <w:proofErr w:type="spellStart"/>
      <w:r w:rsidRPr="0003691D">
        <w:t>Witvliet</w:t>
      </w:r>
      <w:proofErr w:type="spellEnd"/>
      <w:r w:rsidRPr="0003691D">
        <w:t xml:space="preserve"> – expert on Worship</w:t>
      </w:r>
    </w:p>
    <w:p w14:paraId="40512A2E" w14:textId="77777777" w:rsidR="00421479" w:rsidRPr="0003691D" w:rsidRDefault="00421479" w:rsidP="00421479">
      <w:pPr>
        <w:rPr>
          <w:b/>
          <w:bCs/>
        </w:rPr>
      </w:pPr>
    </w:p>
    <w:p w14:paraId="04CBEDE6" w14:textId="77777777" w:rsidR="00421479" w:rsidRPr="0003691D" w:rsidRDefault="00421479" w:rsidP="00421479">
      <w:pPr>
        <w:rPr>
          <w:b/>
          <w:bCs/>
        </w:rPr>
      </w:pPr>
    </w:p>
    <w:p w14:paraId="1E723319" w14:textId="77777777" w:rsidR="00421479" w:rsidRPr="0003691D" w:rsidRDefault="00421479" w:rsidP="00421479">
      <w:pPr>
        <w:rPr>
          <w:b/>
          <w:bCs/>
        </w:rPr>
      </w:pPr>
      <w:r w:rsidRPr="0003691D">
        <w:rPr>
          <w:b/>
          <w:bCs/>
        </w:rPr>
        <w:t>Can a Cantor or Soloist sing safely with an accompanist in the same room at the same time?</w:t>
      </w:r>
    </w:p>
    <w:p w14:paraId="1E1F15CF" w14:textId="77777777" w:rsidR="00421479" w:rsidRPr="0003691D" w:rsidRDefault="00421479" w:rsidP="00421479">
      <w:pPr>
        <w:rPr>
          <w:b/>
          <w:bCs/>
        </w:rPr>
      </w:pPr>
    </w:p>
    <w:p w14:paraId="299463DE" w14:textId="77777777" w:rsidR="00421479" w:rsidRPr="0003691D" w:rsidRDefault="00421479" w:rsidP="00421479">
      <w:r w:rsidRPr="0003691D">
        <w:t>While there is still risk associated with any type of indoor singing, there are steps one can take to mitigate the risk.</w:t>
      </w:r>
    </w:p>
    <w:p w14:paraId="3CC801EF"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Have the accompanist wear a form fitting (N95 or other type) of mask</w:t>
      </w:r>
    </w:p>
    <w:p w14:paraId="5FFEEFD6"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Place the Cantor/Soloist in a well-ventilated room.  If it is possible to open doors and windows to add ventilation, that would be optimal</w:t>
      </w:r>
    </w:p>
    <w:p w14:paraId="5243BF8E"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Consider placing the accompanist as far away from the Cantor/Soloist as possible</w:t>
      </w:r>
    </w:p>
    <w:p w14:paraId="0C188A1F" w14:textId="77777777" w:rsidR="00421479" w:rsidRPr="0003691D" w:rsidRDefault="00421479" w:rsidP="00421479">
      <w:pPr>
        <w:pStyle w:val="ListParagraph"/>
        <w:numPr>
          <w:ilvl w:val="0"/>
          <w:numId w:val="14"/>
        </w:numPr>
        <w:spacing w:after="0" w:line="240" w:lineRule="auto"/>
        <w:rPr>
          <w:sz w:val="24"/>
          <w:szCs w:val="24"/>
        </w:rPr>
      </w:pPr>
      <w:r w:rsidRPr="0003691D">
        <w:rPr>
          <w:sz w:val="24"/>
          <w:szCs w:val="24"/>
        </w:rPr>
        <w:t>As soon as the singing is completed all parties should leave the room</w:t>
      </w:r>
    </w:p>
    <w:p w14:paraId="518036BB" w14:textId="77777777" w:rsidR="00421479" w:rsidRPr="0003691D" w:rsidRDefault="00421479" w:rsidP="00421479">
      <w:pPr>
        <w:rPr>
          <w:b/>
          <w:bCs/>
        </w:rPr>
      </w:pPr>
    </w:p>
    <w:p w14:paraId="3EC076E1" w14:textId="77777777" w:rsidR="00421479" w:rsidRPr="0003691D" w:rsidRDefault="00421479" w:rsidP="00421479">
      <w:pPr>
        <w:rPr>
          <w:b/>
          <w:bCs/>
        </w:rPr>
      </w:pPr>
      <w:r w:rsidRPr="0003691D">
        <w:rPr>
          <w:b/>
          <w:bCs/>
        </w:rPr>
        <w:t>Can there be any other individuals in the room?</w:t>
      </w:r>
      <w:r w:rsidRPr="0003691D">
        <w:rPr>
          <w:b/>
          <w:bCs/>
        </w:rPr>
        <w:tab/>
      </w:r>
    </w:p>
    <w:p w14:paraId="789D727F" w14:textId="77777777" w:rsidR="00421479" w:rsidRPr="0003691D" w:rsidRDefault="00421479" w:rsidP="00421479">
      <w:pPr>
        <w:rPr>
          <w:b/>
          <w:bCs/>
        </w:rPr>
      </w:pPr>
    </w:p>
    <w:p w14:paraId="4B3E6D65" w14:textId="77777777" w:rsidR="00421479" w:rsidRPr="0003691D" w:rsidRDefault="00421479" w:rsidP="00421479">
      <w:r w:rsidRPr="0003691D">
        <w:t>The answer to that questions depends on the size of the room that you are in.  If you are in a small chapel and it is not possible to have at least 20-30 feet in all directions separating the cantor/soloist from the Rabbi or other service leader, then it should NOT be done. If the room is large and a significant amount of space can be created between the person who is singing and others, then it may be possible.  Again, if the other parties in the room wear masks and other protective devices are used such as plexiglass shields, this can further decrease the risk.  Consult with local officials for specific guidelines of what you can do to mitigate risk in your space.</w:t>
      </w:r>
    </w:p>
    <w:p w14:paraId="34F78DE4" w14:textId="77777777" w:rsidR="00421479" w:rsidRPr="0003691D" w:rsidRDefault="00421479" w:rsidP="00421479"/>
    <w:p w14:paraId="180B2146" w14:textId="77777777" w:rsidR="00421479" w:rsidRPr="0003691D" w:rsidRDefault="00421479" w:rsidP="00421479">
      <w:pPr>
        <w:rPr>
          <w:b/>
          <w:bCs/>
        </w:rPr>
      </w:pPr>
      <w:r w:rsidRPr="0003691D">
        <w:rPr>
          <w:b/>
          <w:bCs/>
        </w:rPr>
        <w:t>What about the blowing of the Shofar for the upcoming High Holidays?</w:t>
      </w:r>
    </w:p>
    <w:p w14:paraId="7E082BCE" w14:textId="77777777" w:rsidR="00421479" w:rsidRPr="0003691D" w:rsidRDefault="00421479" w:rsidP="00421479">
      <w:pPr>
        <w:rPr>
          <w:b/>
          <w:bCs/>
        </w:rPr>
      </w:pPr>
    </w:p>
    <w:p w14:paraId="1A857294" w14:textId="77777777" w:rsidR="00421479" w:rsidRPr="0003691D" w:rsidRDefault="00421479" w:rsidP="00421479">
      <w:r w:rsidRPr="0003691D">
        <w:t>The call of the Shofar is a high point of Rosh Hashanah worship.  Like singing, studies suggest that the use of wind instruments can create aerosols nearly 100x the aerosols of just breathing.  So, too for the blowing of the Shofar.  So, how can it be done safely?</w:t>
      </w:r>
    </w:p>
    <w:p w14:paraId="0C894B3F" w14:textId="77777777" w:rsidR="00421479" w:rsidRPr="0003691D" w:rsidRDefault="00421479" w:rsidP="00421479">
      <w:pPr>
        <w:pStyle w:val="ListParagraph"/>
        <w:numPr>
          <w:ilvl w:val="0"/>
          <w:numId w:val="17"/>
        </w:numPr>
        <w:spacing w:after="0" w:line="240" w:lineRule="auto"/>
        <w:rPr>
          <w:sz w:val="24"/>
          <w:szCs w:val="24"/>
        </w:rPr>
      </w:pPr>
      <w:r w:rsidRPr="0003691D">
        <w:rPr>
          <w:sz w:val="24"/>
          <w:szCs w:val="24"/>
        </w:rPr>
        <w:t>Consider placing the Shofar blower in an outdoor space</w:t>
      </w:r>
    </w:p>
    <w:p w14:paraId="0A185B33" w14:textId="6C078B4C" w:rsidR="00421479" w:rsidRPr="0003691D" w:rsidRDefault="00367FA3" w:rsidP="00421479">
      <w:pPr>
        <w:pStyle w:val="ListParagraph"/>
        <w:numPr>
          <w:ilvl w:val="0"/>
          <w:numId w:val="17"/>
        </w:numPr>
        <w:spacing w:after="0" w:line="240" w:lineRule="auto"/>
        <w:rPr>
          <w:sz w:val="24"/>
          <w:szCs w:val="24"/>
        </w:rPr>
      </w:pPr>
      <w:r>
        <w:rPr>
          <w:sz w:val="24"/>
          <w:szCs w:val="24"/>
        </w:rPr>
        <w:lastRenderedPageBreak/>
        <w:t xml:space="preserve">If you congregation’s interpretation of </w:t>
      </w:r>
      <w:r w:rsidRPr="00A74396">
        <w:rPr>
          <w:i/>
          <w:sz w:val="24"/>
          <w:szCs w:val="24"/>
        </w:rPr>
        <w:t>halacha</w:t>
      </w:r>
      <w:r>
        <w:rPr>
          <w:sz w:val="24"/>
          <w:szCs w:val="24"/>
        </w:rPr>
        <w:t xml:space="preserve"> allows, p</w:t>
      </w:r>
      <w:r w:rsidR="00421479" w:rsidRPr="0003691D">
        <w:rPr>
          <w:sz w:val="24"/>
          <w:szCs w:val="24"/>
        </w:rPr>
        <w:t>re-record the Shofar being blown in the sanctuary and use the recording during worship</w:t>
      </w:r>
    </w:p>
    <w:p w14:paraId="636F668D" w14:textId="77777777" w:rsidR="00421479" w:rsidRPr="0003691D" w:rsidRDefault="00421479" w:rsidP="00421479"/>
    <w:p w14:paraId="7070AE50" w14:textId="77777777" w:rsidR="00421479" w:rsidRPr="0003691D" w:rsidRDefault="00421479" w:rsidP="00421479">
      <w:pPr>
        <w:rPr>
          <w:b/>
          <w:bCs/>
        </w:rPr>
      </w:pPr>
      <w:r w:rsidRPr="0003691D">
        <w:rPr>
          <w:b/>
          <w:bCs/>
        </w:rPr>
        <w:t>What can we do about music?</w:t>
      </w:r>
    </w:p>
    <w:p w14:paraId="2DDC2568" w14:textId="77777777" w:rsidR="00421479" w:rsidRPr="0003691D" w:rsidRDefault="00421479" w:rsidP="00421479">
      <w:pPr>
        <w:rPr>
          <w:b/>
          <w:bCs/>
        </w:rPr>
      </w:pPr>
    </w:p>
    <w:p w14:paraId="7193C173" w14:textId="77777777" w:rsidR="00421479" w:rsidRPr="0003691D" w:rsidRDefault="00421479" w:rsidP="00421479">
      <w:r w:rsidRPr="0003691D">
        <w:t>(URJ Congregations)</w:t>
      </w:r>
    </w:p>
    <w:p w14:paraId="4C713B3C" w14:textId="77777777" w:rsidR="00421479" w:rsidRPr="0003691D" w:rsidRDefault="00421479" w:rsidP="00421479">
      <w:r w:rsidRPr="0003691D">
        <w:t>Each congregation will determine the delivery of their worship services.  If your worship is virtual, you may consider using prepared liturgical pieces of music created by members of the American Conference of Cantors and Guild of Temple Musicians which will be released for use by the community.  These liturgical pieces will provide choices of major rubrics of the High Holy Day services and will be available during the summer</w:t>
      </w:r>
    </w:p>
    <w:p w14:paraId="2EFA3A59" w14:textId="77777777" w:rsidR="00421479" w:rsidRPr="0003691D" w:rsidRDefault="00421479" w:rsidP="00421479"/>
    <w:p w14:paraId="509D4218" w14:textId="77777777" w:rsidR="00421479" w:rsidRPr="0003691D" w:rsidRDefault="00421479" w:rsidP="00421479">
      <w:r w:rsidRPr="0003691D">
        <w:t xml:space="preserve">Virtual choirs are exceedingly difficult, and time consuming to put together and should only be considered if the time, ability and financial considerations allow.  </w:t>
      </w:r>
    </w:p>
    <w:p w14:paraId="3BFD83C9" w14:textId="77777777" w:rsidR="00421479" w:rsidRPr="0003691D" w:rsidRDefault="00421479" w:rsidP="00421479"/>
    <w:p w14:paraId="07B59389" w14:textId="77777777" w:rsidR="00421479" w:rsidRPr="0003691D" w:rsidRDefault="00421479" w:rsidP="00421479">
      <w:pPr>
        <w:rPr>
          <w:b/>
          <w:bCs/>
        </w:rPr>
      </w:pPr>
      <w:r w:rsidRPr="0003691D">
        <w:t xml:space="preserve">Should your congregation determine that in person worship is safe, you should follow your local and state guidelines when planning those services.  We have included additional resources below. </w:t>
      </w:r>
    </w:p>
    <w:p w14:paraId="39244FB5" w14:textId="77777777" w:rsidR="00391341" w:rsidRDefault="00391341" w:rsidP="00391341"/>
    <w:p w14:paraId="2B363141" w14:textId="0602EBFF" w:rsidR="00421479" w:rsidRPr="00391341" w:rsidRDefault="00421479" w:rsidP="00391341">
      <w:r w:rsidRPr="00391341">
        <w:t>Articles and Resources:</w:t>
      </w:r>
    </w:p>
    <w:p w14:paraId="46B97E63" w14:textId="77777777" w:rsidR="00421479" w:rsidRPr="0003691D" w:rsidRDefault="00404DE7" w:rsidP="00421479">
      <w:pPr>
        <w:ind w:left="1080"/>
        <w:rPr>
          <w:rFonts w:ascii="Helvetica" w:hAnsi="Helvetica" w:cs="Times New Roman"/>
        </w:rPr>
      </w:pPr>
      <w:hyperlink r:id="rId39" w:history="1">
        <w:r w:rsidR="00421479" w:rsidRPr="0003691D">
          <w:rPr>
            <w:rStyle w:val="Hyperlink"/>
            <w:rFonts w:ascii="Helvetica" w:hAnsi="Helvetica" w:cs="Times New Roman"/>
          </w:rPr>
          <w:t>https://millennialpastor.ca/2020/05/26/so-your-church-is-opening-up-after-covid-19-closures-it-wont-be-what-you-are-hoping-for/</w:t>
        </w:r>
      </w:hyperlink>
    </w:p>
    <w:p w14:paraId="55328217" w14:textId="77777777" w:rsidR="00421479" w:rsidRPr="0003691D" w:rsidRDefault="00421479" w:rsidP="00421479"/>
    <w:p w14:paraId="0DB59C4D" w14:textId="77777777" w:rsidR="00421479" w:rsidRPr="0003691D" w:rsidRDefault="00404DE7" w:rsidP="00421479">
      <w:pPr>
        <w:pStyle w:val="ListParagraph"/>
        <w:ind w:left="1080"/>
        <w:rPr>
          <w:sz w:val="24"/>
          <w:szCs w:val="24"/>
        </w:rPr>
      </w:pPr>
      <w:hyperlink r:id="rId40" w:history="1">
        <w:r w:rsidR="00421479" w:rsidRPr="0003691D">
          <w:rPr>
            <w:rStyle w:val="Hyperlink"/>
            <w:sz w:val="24"/>
            <w:szCs w:val="24"/>
          </w:rPr>
          <w:t>https://www.nytimes.com/2020/06/09/arts/music/choirs-singing-coronavirus-safe.html?referringSource=articleShare&amp;fbclid=IwAR30AF4hfikt4J9a2QTkeGx_GcbSnSCykX5c79VCAx73ikh-Gq37hDzDxCM</w:t>
        </w:r>
      </w:hyperlink>
    </w:p>
    <w:p w14:paraId="02425043" w14:textId="77777777" w:rsidR="00DE3004" w:rsidRPr="0003691D" w:rsidRDefault="00DE3004" w:rsidP="00421479">
      <w:pPr>
        <w:pStyle w:val="ListParagraph"/>
        <w:ind w:left="1080"/>
        <w:rPr>
          <w:sz w:val="24"/>
          <w:szCs w:val="24"/>
        </w:rPr>
      </w:pPr>
    </w:p>
    <w:p w14:paraId="2BB65665" w14:textId="663B0BD8" w:rsidR="00421479" w:rsidRPr="0003691D" w:rsidRDefault="00404DE7" w:rsidP="00421479">
      <w:pPr>
        <w:pStyle w:val="ListParagraph"/>
        <w:ind w:left="1080"/>
        <w:rPr>
          <w:sz w:val="24"/>
          <w:szCs w:val="24"/>
        </w:rPr>
      </w:pPr>
      <w:hyperlink r:id="rId41" w:history="1">
        <w:r w:rsidR="00421479" w:rsidRPr="0003691D">
          <w:rPr>
            <w:rStyle w:val="Hyperlink"/>
            <w:sz w:val="24"/>
            <w:szCs w:val="24"/>
          </w:rPr>
          <w:t>https://focus.masseyeandear.org/is-singing-in-a-choir-safe-during-covid-19-a-voice-expert-explains-the-risk/</w:t>
        </w:r>
      </w:hyperlink>
    </w:p>
    <w:p w14:paraId="32C902B2" w14:textId="77777777" w:rsidR="00421479" w:rsidRPr="0003691D" w:rsidRDefault="00421479" w:rsidP="00421479">
      <w:pPr>
        <w:pStyle w:val="ListParagraph"/>
        <w:ind w:left="1080"/>
        <w:rPr>
          <w:sz w:val="24"/>
          <w:szCs w:val="24"/>
        </w:rPr>
      </w:pPr>
    </w:p>
    <w:p w14:paraId="647930B1" w14:textId="77777777" w:rsidR="00421479" w:rsidRPr="0003691D" w:rsidRDefault="00404DE7" w:rsidP="00421479">
      <w:pPr>
        <w:pStyle w:val="ListParagraph"/>
        <w:ind w:left="1080"/>
        <w:rPr>
          <w:sz w:val="24"/>
          <w:szCs w:val="24"/>
        </w:rPr>
      </w:pPr>
      <w:hyperlink r:id="rId42" w:history="1">
        <w:r w:rsidR="00421479" w:rsidRPr="0003691D">
          <w:rPr>
            <w:rStyle w:val="Hyperlink"/>
            <w:sz w:val="24"/>
            <w:szCs w:val="24"/>
          </w:rPr>
          <w:t>https://www.theatlantic.com/health/archive/2020/06/choir-practice-during-pandemic/612868/</w:t>
        </w:r>
      </w:hyperlink>
    </w:p>
    <w:p w14:paraId="7EDD283A" w14:textId="77777777" w:rsidR="00421479" w:rsidRPr="0003691D" w:rsidRDefault="00421479" w:rsidP="00421479">
      <w:pPr>
        <w:pStyle w:val="ListParagraph"/>
        <w:ind w:left="1080"/>
        <w:rPr>
          <w:sz w:val="24"/>
          <w:szCs w:val="24"/>
        </w:rPr>
      </w:pPr>
    </w:p>
    <w:p w14:paraId="055D2B57" w14:textId="77777777" w:rsidR="00421479" w:rsidRPr="0003691D" w:rsidRDefault="00404DE7" w:rsidP="00421479">
      <w:pPr>
        <w:pStyle w:val="ListParagraph"/>
        <w:ind w:left="1080"/>
        <w:rPr>
          <w:sz w:val="24"/>
          <w:szCs w:val="24"/>
        </w:rPr>
      </w:pPr>
      <w:hyperlink r:id="rId43" w:history="1">
        <w:r w:rsidR="00421479" w:rsidRPr="0003691D">
          <w:rPr>
            <w:rStyle w:val="Hyperlink"/>
            <w:sz w:val="24"/>
            <w:szCs w:val="24"/>
          </w:rPr>
          <w:t>https://www.inquirer.com/arts/choir-coronavirus-covid-19-cdc-report-philadelphia-mother-bethel-the-crossing-reaction-20200517.html</w:t>
        </w:r>
      </w:hyperlink>
    </w:p>
    <w:p w14:paraId="5963230A" w14:textId="77777777" w:rsidR="00421479" w:rsidRPr="0003691D" w:rsidRDefault="00421479" w:rsidP="00421479">
      <w:pPr>
        <w:pStyle w:val="ListParagraph"/>
        <w:ind w:left="1080"/>
        <w:rPr>
          <w:sz w:val="24"/>
          <w:szCs w:val="24"/>
        </w:rPr>
      </w:pPr>
    </w:p>
    <w:p w14:paraId="4B442E25" w14:textId="77777777" w:rsidR="00421479" w:rsidRPr="0003691D" w:rsidRDefault="00404DE7" w:rsidP="00421479">
      <w:pPr>
        <w:pStyle w:val="ListParagraph"/>
        <w:ind w:left="1080"/>
        <w:rPr>
          <w:sz w:val="24"/>
          <w:szCs w:val="24"/>
        </w:rPr>
      </w:pPr>
      <w:hyperlink r:id="rId44" w:history="1">
        <w:r w:rsidR="00421479" w:rsidRPr="0003691D">
          <w:rPr>
            <w:rStyle w:val="Hyperlink"/>
            <w:sz w:val="24"/>
            <w:szCs w:val="24"/>
          </w:rPr>
          <w:t>https://www.emoryhealthcare.org/centers-programs/voice-center/covid-updates-choral-singers.pdf</w:t>
        </w:r>
      </w:hyperlink>
    </w:p>
    <w:p w14:paraId="6AA19D94" w14:textId="77777777" w:rsidR="00421479" w:rsidRPr="0003691D" w:rsidRDefault="00421479" w:rsidP="00421479">
      <w:pPr>
        <w:pStyle w:val="ListParagraph"/>
        <w:ind w:left="1080"/>
        <w:rPr>
          <w:sz w:val="24"/>
          <w:szCs w:val="24"/>
        </w:rPr>
      </w:pPr>
    </w:p>
    <w:p w14:paraId="55272642" w14:textId="77777777" w:rsidR="00421479" w:rsidRPr="0003691D" w:rsidRDefault="00404DE7" w:rsidP="00421479">
      <w:pPr>
        <w:pStyle w:val="ListParagraph"/>
        <w:ind w:left="1080"/>
        <w:rPr>
          <w:sz w:val="24"/>
          <w:szCs w:val="24"/>
        </w:rPr>
      </w:pPr>
      <w:hyperlink r:id="rId45" w:history="1">
        <w:r w:rsidR="00421479" w:rsidRPr="0003691D">
          <w:rPr>
            <w:rStyle w:val="Hyperlink"/>
            <w:sz w:val="24"/>
            <w:szCs w:val="24"/>
          </w:rPr>
          <w:t>https://www.oca.org/reflections/misc-authors/what-covid-19-means-for-singing-in-church</w:t>
        </w:r>
      </w:hyperlink>
    </w:p>
    <w:p w14:paraId="70E58FF9" w14:textId="77777777" w:rsidR="00421479" w:rsidRPr="0003691D" w:rsidRDefault="00421479" w:rsidP="00421479">
      <w:pPr>
        <w:pStyle w:val="ListParagraph"/>
        <w:ind w:left="1080"/>
        <w:rPr>
          <w:sz w:val="24"/>
          <w:szCs w:val="24"/>
        </w:rPr>
      </w:pPr>
    </w:p>
    <w:p w14:paraId="31D1313A" w14:textId="77777777" w:rsidR="00421479" w:rsidRPr="00391341" w:rsidRDefault="00421479" w:rsidP="00391341">
      <w:r w:rsidRPr="00391341">
        <w:t>CDC Studies:</w:t>
      </w:r>
    </w:p>
    <w:p w14:paraId="415A5BF5" w14:textId="77777777" w:rsidR="00421479" w:rsidRPr="0003691D" w:rsidRDefault="00404DE7" w:rsidP="00421479">
      <w:pPr>
        <w:pStyle w:val="ListParagraph"/>
        <w:ind w:left="1080"/>
        <w:rPr>
          <w:sz w:val="24"/>
          <w:szCs w:val="24"/>
        </w:rPr>
      </w:pPr>
      <w:hyperlink r:id="rId46" w:history="1">
        <w:r w:rsidR="00421479" w:rsidRPr="0003691D">
          <w:rPr>
            <w:rStyle w:val="Hyperlink"/>
            <w:sz w:val="24"/>
            <w:szCs w:val="24"/>
          </w:rPr>
          <w:t>https://www.cdc.gov/mmwr/volumes/69/wr/mm6919e6.htm</w:t>
        </w:r>
      </w:hyperlink>
    </w:p>
    <w:sectPr w:rsidR="00421479" w:rsidRPr="0003691D" w:rsidSect="00303C8F">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11D4F" w14:textId="77777777" w:rsidR="00404DE7" w:rsidRDefault="00404DE7" w:rsidP="006D553B">
      <w:r>
        <w:separator/>
      </w:r>
    </w:p>
  </w:endnote>
  <w:endnote w:type="continuationSeparator" w:id="0">
    <w:p w14:paraId="5287570F" w14:textId="77777777" w:rsidR="00404DE7" w:rsidRDefault="00404DE7" w:rsidP="006D553B">
      <w:r>
        <w:continuationSeparator/>
      </w:r>
    </w:p>
  </w:endnote>
  <w:endnote w:type="continuationNotice" w:id="1">
    <w:p w14:paraId="4F6639EE" w14:textId="77777777" w:rsidR="00404DE7" w:rsidRDefault="00404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28DC" w14:textId="77777777" w:rsidR="00073312" w:rsidRDefault="0007331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ABB6A" w14:textId="2898C2F9" w:rsidR="00AF06D1" w:rsidRPr="001B6F8A" w:rsidRDefault="00073312" w:rsidP="00073312">
    <w:pPr>
      <w:rPr>
        <w:rFonts w:ascii="Arial" w:hAnsi="Arial" w:cs="Arial"/>
        <w:i/>
        <w:iCs/>
        <w:sz w:val="16"/>
        <w:szCs w:val="16"/>
      </w:rPr>
    </w:pPr>
    <w:r>
      <w:rPr>
        <w:rFonts w:ascii="Arial" w:hAnsi="Arial" w:cs="Arial"/>
        <w:i/>
        <w:iCs/>
        <w:sz w:val="16"/>
        <w:szCs w:val="16"/>
      </w:rPr>
      <w:t xml:space="preserve">The material set forth in this document is intended only as a general advisory. </w:t>
    </w:r>
    <w:r w:rsidR="00AF06D1" w:rsidRPr="001B6F8A">
      <w:rPr>
        <w:rFonts w:ascii="Arial" w:hAnsi="Arial" w:cs="Arial"/>
        <w:i/>
        <w:iCs/>
        <w:sz w:val="16"/>
        <w:szCs w:val="16"/>
      </w:rPr>
      <w:t>Every congregation faces a different situation and must tailor its decision making</w:t>
    </w:r>
    <w:r>
      <w:rPr>
        <w:rFonts w:ascii="Arial" w:hAnsi="Arial" w:cs="Arial"/>
        <w:i/>
        <w:iCs/>
        <w:sz w:val="16"/>
        <w:szCs w:val="16"/>
      </w:rPr>
      <w:t xml:space="preserve">, including local/state/provincial authorities, nature of physical plant including size of rooms, layout and availability of HVAC and ventilation, the extent to which </w:t>
    </w:r>
    <w:r w:rsidR="00AF06D1" w:rsidRPr="001B6F8A">
      <w:rPr>
        <w:rFonts w:ascii="Arial" w:hAnsi="Arial" w:cs="Arial"/>
        <w:i/>
        <w:iCs/>
        <w:sz w:val="16"/>
        <w:szCs w:val="16"/>
      </w:rPr>
      <w:t>clergy, staff, and volunteers are not constrained in ability to return by health or living situation</w:t>
    </w:r>
    <w:r>
      <w:rPr>
        <w:rFonts w:ascii="Arial" w:hAnsi="Arial" w:cs="Arial"/>
        <w:i/>
        <w:iCs/>
        <w:sz w:val="16"/>
        <w:szCs w:val="16"/>
      </w:rPr>
      <w:t>,</w:t>
    </w:r>
    <w:r w:rsidR="00AF06D1" w:rsidRPr="001B6F8A">
      <w:rPr>
        <w:rFonts w:ascii="Arial" w:hAnsi="Arial" w:cs="Arial"/>
        <w:i/>
        <w:iCs/>
        <w:sz w:val="16"/>
        <w:szCs w:val="16"/>
      </w:rPr>
      <w:t xml:space="preserve"> resources available to maintain the building</w:t>
    </w:r>
    <w:r>
      <w:rPr>
        <w:rFonts w:ascii="Arial" w:hAnsi="Arial" w:cs="Arial"/>
        <w:i/>
        <w:iCs/>
        <w:sz w:val="16"/>
        <w:szCs w:val="16"/>
      </w:rPr>
      <w:t xml:space="preserve"> and</w:t>
    </w:r>
    <w:r w:rsidR="00AF06D1">
      <w:rPr>
        <w:rFonts w:ascii="Arial" w:hAnsi="Arial" w:cs="Arial"/>
        <w:i/>
        <w:iCs/>
        <w:sz w:val="16"/>
        <w:szCs w:val="16"/>
      </w:rPr>
      <w:t xml:space="preserve"> </w:t>
    </w:r>
    <w:r>
      <w:rPr>
        <w:rFonts w:ascii="Arial" w:hAnsi="Arial" w:cs="Arial"/>
        <w:i/>
        <w:iCs/>
        <w:sz w:val="16"/>
        <w:szCs w:val="16"/>
      </w:rPr>
      <w:t xml:space="preserve">follow applicable guidelines, and their own values among others. This </w:t>
    </w:r>
    <w:r>
      <w:rPr>
        <w:rFonts w:ascii="Arial" w:hAnsi="Arial" w:cs="Arial"/>
        <w:i/>
        <w:iCs/>
        <w:color w:val="000000"/>
        <w:sz w:val="16"/>
        <w:szCs w:val="16"/>
      </w:rPr>
      <w:t>information is accordingly provided as a service to the Jewish community, without any representation or warranty or compliance with law, medical standards, or the satisfaction of any common law duty in any jurisdiction, and the issuing organizations assume no liability for any errors or omissions in the preparation of this document, and shall have no responsibility for any loss, injury or damage suffered by any congregation or person in reliance on the information set forth.</w:t>
    </w:r>
    <w:r w:rsidR="009C7E64">
      <w:rPr>
        <w:rFonts w:ascii="Arial" w:hAnsi="Arial" w:cs="Arial"/>
        <w:i/>
        <w:iCs/>
        <w:sz w:val="16"/>
        <w:szCs w:val="16"/>
      </w:rPr>
      <w:t xml:space="preserve"> 6/19/2020</w:t>
    </w:r>
  </w:p>
  <w:p w14:paraId="5742FD6E" w14:textId="77777777" w:rsidR="00AF06D1" w:rsidRDefault="00AF06D1" w:rsidP="00303C8F">
    <w:pPr>
      <w:pStyle w:val="Footer"/>
      <w:ind w:left="-630"/>
    </w:pPr>
    <w:r>
      <w:rPr>
        <w:noProof/>
        <w:lang w:bidi="he-IL"/>
      </w:rPr>
      <w:drawing>
        <wp:inline distT="0" distB="0" distL="0" distR="0" wp14:anchorId="025D9D00" wp14:editId="401D3397">
          <wp:extent cx="6908800" cy="963984"/>
          <wp:effectExtent l="0" t="0" r="0" b="1270"/>
          <wp:docPr id="2016108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908800" cy="96398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2A247" w14:textId="77777777" w:rsidR="00073312" w:rsidRDefault="0007331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9B8A5" w14:textId="77777777" w:rsidR="00404DE7" w:rsidRDefault="00404DE7" w:rsidP="006D553B">
      <w:r>
        <w:separator/>
      </w:r>
    </w:p>
  </w:footnote>
  <w:footnote w:type="continuationSeparator" w:id="0">
    <w:p w14:paraId="26C1FD3F" w14:textId="77777777" w:rsidR="00404DE7" w:rsidRDefault="00404DE7" w:rsidP="006D553B">
      <w:r>
        <w:continuationSeparator/>
      </w:r>
    </w:p>
  </w:footnote>
  <w:footnote w:type="continuationNotice" w:id="1">
    <w:p w14:paraId="27A45748" w14:textId="77777777" w:rsidR="00404DE7" w:rsidRDefault="00404DE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A441B" w14:textId="77777777" w:rsidR="00073312" w:rsidRDefault="0007331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790D1" w14:textId="20314C9B" w:rsidR="00AF06D1" w:rsidRDefault="00AF06D1" w:rsidP="00303C8F">
    <w:pPr>
      <w:pStyle w:val="Header"/>
      <w:ind w:left="-63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0D6B7" w14:textId="77777777" w:rsidR="00073312" w:rsidRDefault="000733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37AE"/>
    <w:multiLevelType w:val="hybridMultilevel"/>
    <w:tmpl w:val="16CE5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B6F6C"/>
    <w:multiLevelType w:val="hybridMultilevel"/>
    <w:tmpl w:val="61E6082E"/>
    <w:lvl w:ilvl="0" w:tplc="48623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AD1BD3"/>
    <w:multiLevelType w:val="hybridMultilevel"/>
    <w:tmpl w:val="2A90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53163D"/>
    <w:multiLevelType w:val="hybridMultilevel"/>
    <w:tmpl w:val="CEF4032A"/>
    <w:lvl w:ilvl="0" w:tplc="AE905BAE">
      <w:start w:val="1"/>
      <w:numFmt w:val="bullet"/>
      <w:lvlText w:val="•"/>
      <w:lvlJc w:val="left"/>
      <w:pPr>
        <w:tabs>
          <w:tab w:val="num" w:pos="720"/>
        </w:tabs>
        <w:ind w:left="720" w:hanging="360"/>
      </w:pPr>
      <w:rPr>
        <w:rFonts w:ascii="Arial" w:hAnsi="Arial" w:hint="default"/>
      </w:rPr>
    </w:lvl>
    <w:lvl w:ilvl="1" w:tplc="BA968EE4">
      <w:start w:val="1"/>
      <w:numFmt w:val="bullet"/>
      <w:lvlText w:val="•"/>
      <w:lvlJc w:val="left"/>
      <w:pPr>
        <w:tabs>
          <w:tab w:val="num" w:pos="1440"/>
        </w:tabs>
        <w:ind w:left="1440" w:hanging="360"/>
      </w:pPr>
      <w:rPr>
        <w:rFonts w:ascii="Arial" w:hAnsi="Arial" w:hint="default"/>
      </w:rPr>
    </w:lvl>
    <w:lvl w:ilvl="2" w:tplc="5502BE0E" w:tentative="1">
      <w:start w:val="1"/>
      <w:numFmt w:val="bullet"/>
      <w:lvlText w:val="•"/>
      <w:lvlJc w:val="left"/>
      <w:pPr>
        <w:tabs>
          <w:tab w:val="num" w:pos="2160"/>
        </w:tabs>
        <w:ind w:left="2160" w:hanging="360"/>
      </w:pPr>
      <w:rPr>
        <w:rFonts w:ascii="Arial" w:hAnsi="Arial" w:hint="default"/>
      </w:rPr>
    </w:lvl>
    <w:lvl w:ilvl="3" w:tplc="C9FC48B8" w:tentative="1">
      <w:start w:val="1"/>
      <w:numFmt w:val="bullet"/>
      <w:lvlText w:val="•"/>
      <w:lvlJc w:val="left"/>
      <w:pPr>
        <w:tabs>
          <w:tab w:val="num" w:pos="2880"/>
        </w:tabs>
        <w:ind w:left="2880" w:hanging="360"/>
      </w:pPr>
      <w:rPr>
        <w:rFonts w:ascii="Arial" w:hAnsi="Arial" w:hint="default"/>
      </w:rPr>
    </w:lvl>
    <w:lvl w:ilvl="4" w:tplc="12D28070" w:tentative="1">
      <w:start w:val="1"/>
      <w:numFmt w:val="bullet"/>
      <w:lvlText w:val="•"/>
      <w:lvlJc w:val="left"/>
      <w:pPr>
        <w:tabs>
          <w:tab w:val="num" w:pos="3600"/>
        </w:tabs>
        <w:ind w:left="3600" w:hanging="360"/>
      </w:pPr>
      <w:rPr>
        <w:rFonts w:ascii="Arial" w:hAnsi="Arial" w:hint="default"/>
      </w:rPr>
    </w:lvl>
    <w:lvl w:ilvl="5" w:tplc="C7C66DA4" w:tentative="1">
      <w:start w:val="1"/>
      <w:numFmt w:val="bullet"/>
      <w:lvlText w:val="•"/>
      <w:lvlJc w:val="left"/>
      <w:pPr>
        <w:tabs>
          <w:tab w:val="num" w:pos="4320"/>
        </w:tabs>
        <w:ind w:left="4320" w:hanging="360"/>
      </w:pPr>
      <w:rPr>
        <w:rFonts w:ascii="Arial" w:hAnsi="Arial" w:hint="default"/>
      </w:rPr>
    </w:lvl>
    <w:lvl w:ilvl="6" w:tplc="8BCE03AA" w:tentative="1">
      <w:start w:val="1"/>
      <w:numFmt w:val="bullet"/>
      <w:lvlText w:val="•"/>
      <w:lvlJc w:val="left"/>
      <w:pPr>
        <w:tabs>
          <w:tab w:val="num" w:pos="5040"/>
        </w:tabs>
        <w:ind w:left="5040" w:hanging="360"/>
      </w:pPr>
      <w:rPr>
        <w:rFonts w:ascii="Arial" w:hAnsi="Arial" w:hint="default"/>
      </w:rPr>
    </w:lvl>
    <w:lvl w:ilvl="7" w:tplc="06EE1EDE" w:tentative="1">
      <w:start w:val="1"/>
      <w:numFmt w:val="bullet"/>
      <w:lvlText w:val="•"/>
      <w:lvlJc w:val="left"/>
      <w:pPr>
        <w:tabs>
          <w:tab w:val="num" w:pos="5760"/>
        </w:tabs>
        <w:ind w:left="5760" w:hanging="360"/>
      </w:pPr>
      <w:rPr>
        <w:rFonts w:ascii="Arial" w:hAnsi="Arial" w:hint="default"/>
      </w:rPr>
    </w:lvl>
    <w:lvl w:ilvl="8" w:tplc="85D6E2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BC69DC"/>
    <w:multiLevelType w:val="multilevel"/>
    <w:tmpl w:val="D77A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0260F"/>
    <w:multiLevelType w:val="hybridMultilevel"/>
    <w:tmpl w:val="9A6A4CF2"/>
    <w:lvl w:ilvl="0" w:tplc="04090003">
      <w:start w:val="1"/>
      <w:numFmt w:val="bullet"/>
      <w:lvlText w:val="o"/>
      <w:lvlJc w:val="left"/>
      <w:pPr>
        <w:ind w:left="1444" w:hanging="360"/>
      </w:pPr>
      <w:rPr>
        <w:rFonts w:ascii="Courier New" w:hAnsi="Courier New" w:cs="Courier New" w:hint="default"/>
      </w:rPr>
    </w:lvl>
    <w:lvl w:ilvl="1" w:tplc="04090003">
      <w:start w:val="1"/>
      <w:numFmt w:val="bullet"/>
      <w:lvlText w:val="o"/>
      <w:lvlJc w:val="left"/>
      <w:pPr>
        <w:ind w:left="2164" w:hanging="360"/>
      </w:pPr>
      <w:rPr>
        <w:rFonts w:ascii="Courier New" w:hAnsi="Courier New" w:cs="Courier New" w:hint="default"/>
      </w:rPr>
    </w:lvl>
    <w:lvl w:ilvl="2" w:tplc="04090005">
      <w:start w:val="1"/>
      <w:numFmt w:val="bullet"/>
      <w:lvlText w:val=""/>
      <w:lvlJc w:val="left"/>
      <w:pPr>
        <w:ind w:left="2884" w:hanging="360"/>
      </w:pPr>
      <w:rPr>
        <w:rFonts w:ascii="Wingdings" w:hAnsi="Wingdings" w:hint="default"/>
      </w:rPr>
    </w:lvl>
    <w:lvl w:ilvl="3" w:tplc="04090001">
      <w:start w:val="1"/>
      <w:numFmt w:val="bullet"/>
      <w:lvlText w:val=""/>
      <w:lvlJc w:val="left"/>
      <w:pPr>
        <w:ind w:left="3604" w:hanging="360"/>
      </w:pPr>
      <w:rPr>
        <w:rFonts w:ascii="Symbol" w:hAnsi="Symbol" w:hint="default"/>
      </w:rPr>
    </w:lvl>
    <w:lvl w:ilvl="4" w:tplc="04090003">
      <w:start w:val="1"/>
      <w:numFmt w:val="bullet"/>
      <w:lvlText w:val="o"/>
      <w:lvlJc w:val="left"/>
      <w:pPr>
        <w:ind w:left="4324" w:hanging="360"/>
      </w:pPr>
      <w:rPr>
        <w:rFonts w:ascii="Courier New" w:hAnsi="Courier New" w:cs="Courier New" w:hint="default"/>
      </w:rPr>
    </w:lvl>
    <w:lvl w:ilvl="5" w:tplc="04090005">
      <w:start w:val="1"/>
      <w:numFmt w:val="bullet"/>
      <w:lvlText w:val=""/>
      <w:lvlJc w:val="left"/>
      <w:pPr>
        <w:ind w:left="5044" w:hanging="360"/>
      </w:pPr>
      <w:rPr>
        <w:rFonts w:ascii="Wingdings" w:hAnsi="Wingdings" w:hint="default"/>
      </w:rPr>
    </w:lvl>
    <w:lvl w:ilvl="6" w:tplc="04090001">
      <w:start w:val="1"/>
      <w:numFmt w:val="bullet"/>
      <w:lvlText w:val=""/>
      <w:lvlJc w:val="left"/>
      <w:pPr>
        <w:ind w:left="5764" w:hanging="360"/>
      </w:pPr>
      <w:rPr>
        <w:rFonts w:ascii="Symbol" w:hAnsi="Symbol" w:hint="default"/>
      </w:rPr>
    </w:lvl>
    <w:lvl w:ilvl="7" w:tplc="04090003">
      <w:start w:val="1"/>
      <w:numFmt w:val="bullet"/>
      <w:lvlText w:val="o"/>
      <w:lvlJc w:val="left"/>
      <w:pPr>
        <w:ind w:left="6484" w:hanging="360"/>
      </w:pPr>
      <w:rPr>
        <w:rFonts w:ascii="Courier New" w:hAnsi="Courier New" w:cs="Courier New" w:hint="default"/>
      </w:rPr>
    </w:lvl>
    <w:lvl w:ilvl="8" w:tplc="04090005">
      <w:start w:val="1"/>
      <w:numFmt w:val="bullet"/>
      <w:lvlText w:val=""/>
      <w:lvlJc w:val="left"/>
      <w:pPr>
        <w:ind w:left="7204" w:hanging="360"/>
      </w:pPr>
      <w:rPr>
        <w:rFonts w:ascii="Wingdings" w:hAnsi="Wingdings" w:hint="default"/>
      </w:rPr>
    </w:lvl>
  </w:abstractNum>
  <w:abstractNum w:abstractNumId="6" w15:restartNumberingAfterBreak="0">
    <w:nsid w:val="2EDF611E"/>
    <w:multiLevelType w:val="hybridMultilevel"/>
    <w:tmpl w:val="16CE5D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B2F85"/>
    <w:multiLevelType w:val="hybridMultilevel"/>
    <w:tmpl w:val="948C6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0905F5"/>
    <w:multiLevelType w:val="hybridMultilevel"/>
    <w:tmpl w:val="4C62D664"/>
    <w:lvl w:ilvl="0" w:tplc="FFFFFFFF">
      <w:start w:val="389"/>
      <w:numFmt w:val="bullet"/>
      <w:lvlText w:val="-"/>
      <w:lvlJc w:val="left"/>
      <w:pPr>
        <w:ind w:left="1080" w:hanging="360"/>
      </w:pPr>
      <w:rPr>
        <w:rFonts w:ascii="Calibri" w:eastAsiaTheme="minorEastAsia"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60381212"/>
    <w:multiLevelType w:val="hybridMultilevel"/>
    <w:tmpl w:val="EDE638F0"/>
    <w:lvl w:ilvl="0" w:tplc="ABC4152E">
      <w:start w:val="1"/>
      <w:numFmt w:val="bullet"/>
      <w:lvlText w:val=""/>
      <w:lvlJc w:val="left"/>
      <w:pPr>
        <w:tabs>
          <w:tab w:val="num" w:pos="720"/>
        </w:tabs>
        <w:ind w:left="720" w:hanging="360"/>
      </w:pPr>
      <w:rPr>
        <w:rFonts w:ascii="Wingdings" w:hAnsi="Wingdings" w:hint="default"/>
      </w:rPr>
    </w:lvl>
    <w:lvl w:ilvl="1" w:tplc="DB004714" w:tentative="1">
      <w:start w:val="1"/>
      <w:numFmt w:val="bullet"/>
      <w:lvlText w:val=""/>
      <w:lvlJc w:val="left"/>
      <w:pPr>
        <w:tabs>
          <w:tab w:val="num" w:pos="1440"/>
        </w:tabs>
        <w:ind w:left="1440" w:hanging="360"/>
      </w:pPr>
      <w:rPr>
        <w:rFonts w:ascii="Wingdings" w:hAnsi="Wingdings" w:hint="default"/>
      </w:rPr>
    </w:lvl>
    <w:lvl w:ilvl="2" w:tplc="3B1AC692" w:tentative="1">
      <w:start w:val="1"/>
      <w:numFmt w:val="bullet"/>
      <w:lvlText w:val=""/>
      <w:lvlJc w:val="left"/>
      <w:pPr>
        <w:tabs>
          <w:tab w:val="num" w:pos="2160"/>
        </w:tabs>
        <w:ind w:left="2160" w:hanging="360"/>
      </w:pPr>
      <w:rPr>
        <w:rFonts w:ascii="Wingdings" w:hAnsi="Wingdings" w:hint="default"/>
      </w:rPr>
    </w:lvl>
    <w:lvl w:ilvl="3" w:tplc="637AD8A8" w:tentative="1">
      <w:start w:val="1"/>
      <w:numFmt w:val="bullet"/>
      <w:lvlText w:val=""/>
      <w:lvlJc w:val="left"/>
      <w:pPr>
        <w:tabs>
          <w:tab w:val="num" w:pos="2880"/>
        </w:tabs>
        <w:ind w:left="2880" w:hanging="360"/>
      </w:pPr>
      <w:rPr>
        <w:rFonts w:ascii="Wingdings" w:hAnsi="Wingdings" w:hint="default"/>
      </w:rPr>
    </w:lvl>
    <w:lvl w:ilvl="4" w:tplc="606430EE" w:tentative="1">
      <w:start w:val="1"/>
      <w:numFmt w:val="bullet"/>
      <w:lvlText w:val=""/>
      <w:lvlJc w:val="left"/>
      <w:pPr>
        <w:tabs>
          <w:tab w:val="num" w:pos="3600"/>
        </w:tabs>
        <w:ind w:left="3600" w:hanging="360"/>
      </w:pPr>
      <w:rPr>
        <w:rFonts w:ascii="Wingdings" w:hAnsi="Wingdings" w:hint="default"/>
      </w:rPr>
    </w:lvl>
    <w:lvl w:ilvl="5" w:tplc="A6DA999E" w:tentative="1">
      <w:start w:val="1"/>
      <w:numFmt w:val="bullet"/>
      <w:lvlText w:val=""/>
      <w:lvlJc w:val="left"/>
      <w:pPr>
        <w:tabs>
          <w:tab w:val="num" w:pos="4320"/>
        </w:tabs>
        <w:ind w:left="4320" w:hanging="360"/>
      </w:pPr>
      <w:rPr>
        <w:rFonts w:ascii="Wingdings" w:hAnsi="Wingdings" w:hint="default"/>
      </w:rPr>
    </w:lvl>
    <w:lvl w:ilvl="6" w:tplc="D6B0AE14" w:tentative="1">
      <w:start w:val="1"/>
      <w:numFmt w:val="bullet"/>
      <w:lvlText w:val=""/>
      <w:lvlJc w:val="left"/>
      <w:pPr>
        <w:tabs>
          <w:tab w:val="num" w:pos="5040"/>
        </w:tabs>
        <w:ind w:left="5040" w:hanging="360"/>
      </w:pPr>
      <w:rPr>
        <w:rFonts w:ascii="Wingdings" w:hAnsi="Wingdings" w:hint="default"/>
      </w:rPr>
    </w:lvl>
    <w:lvl w:ilvl="7" w:tplc="D3E82126" w:tentative="1">
      <w:start w:val="1"/>
      <w:numFmt w:val="bullet"/>
      <w:lvlText w:val=""/>
      <w:lvlJc w:val="left"/>
      <w:pPr>
        <w:tabs>
          <w:tab w:val="num" w:pos="5760"/>
        </w:tabs>
        <w:ind w:left="5760" w:hanging="360"/>
      </w:pPr>
      <w:rPr>
        <w:rFonts w:ascii="Wingdings" w:hAnsi="Wingdings" w:hint="default"/>
      </w:rPr>
    </w:lvl>
    <w:lvl w:ilvl="8" w:tplc="F3E4F29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361768"/>
    <w:multiLevelType w:val="hybridMultilevel"/>
    <w:tmpl w:val="71DC9C50"/>
    <w:lvl w:ilvl="0" w:tplc="39F24244">
      <w:start w:val="1"/>
      <w:numFmt w:val="bullet"/>
      <w:lvlText w:val=""/>
      <w:lvlJc w:val="left"/>
      <w:pPr>
        <w:tabs>
          <w:tab w:val="num" w:pos="720"/>
        </w:tabs>
        <w:ind w:left="720" w:hanging="360"/>
      </w:pPr>
      <w:rPr>
        <w:rFonts w:ascii="Wingdings" w:hAnsi="Wingdings" w:hint="default"/>
      </w:rPr>
    </w:lvl>
    <w:lvl w:ilvl="1" w:tplc="BFDE20A2" w:tentative="1">
      <w:start w:val="1"/>
      <w:numFmt w:val="bullet"/>
      <w:lvlText w:val=""/>
      <w:lvlJc w:val="left"/>
      <w:pPr>
        <w:tabs>
          <w:tab w:val="num" w:pos="1440"/>
        </w:tabs>
        <w:ind w:left="1440" w:hanging="360"/>
      </w:pPr>
      <w:rPr>
        <w:rFonts w:ascii="Wingdings" w:hAnsi="Wingdings" w:hint="default"/>
      </w:rPr>
    </w:lvl>
    <w:lvl w:ilvl="2" w:tplc="6F36C856" w:tentative="1">
      <w:start w:val="1"/>
      <w:numFmt w:val="bullet"/>
      <w:lvlText w:val=""/>
      <w:lvlJc w:val="left"/>
      <w:pPr>
        <w:tabs>
          <w:tab w:val="num" w:pos="2160"/>
        </w:tabs>
        <w:ind w:left="2160" w:hanging="360"/>
      </w:pPr>
      <w:rPr>
        <w:rFonts w:ascii="Wingdings" w:hAnsi="Wingdings" w:hint="default"/>
      </w:rPr>
    </w:lvl>
    <w:lvl w:ilvl="3" w:tplc="284AFD3C" w:tentative="1">
      <w:start w:val="1"/>
      <w:numFmt w:val="bullet"/>
      <w:lvlText w:val=""/>
      <w:lvlJc w:val="left"/>
      <w:pPr>
        <w:tabs>
          <w:tab w:val="num" w:pos="2880"/>
        </w:tabs>
        <w:ind w:left="2880" w:hanging="360"/>
      </w:pPr>
      <w:rPr>
        <w:rFonts w:ascii="Wingdings" w:hAnsi="Wingdings" w:hint="default"/>
      </w:rPr>
    </w:lvl>
    <w:lvl w:ilvl="4" w:tplc="9ADEB5B8" w:tentative="1">
      <w:start w:val="1"/>
      <w:numFmt w:val="bullet"/>
      <w:lvlText w:val=""/>
      <w:lvlJc w:val="left"/>
      <w:pPr>
        <w:tabs>
          <w:tab w:val="num" w:pos="3600"/>
        </w:tabs>
        <w:ind w:left="3600" w:hanging="360"/>
      </w:pPr>
      <w:rPr>
        <w:rFonts w:ascii="Wingdings" w:hAnsi="Wingdings" w:hint="default"/>
      </w:rPr>
    </w:lvl>
    <w:lvl w:ilvl="5" w:tplc="E20A5C7E" w:tentative="1">
      <w:start w:val="1"/>
      <w:numFmt w:val="bullet"/>
      <w:lvlText w:val=""/>
      <w:lvlJc w:val="left"/>
      <w:pPr>
        <w:tabs>
          <w:tab w:val="num" w:pos="4320"/>
        </w:tabs>
        <w:ind w:left="4320" w:hanging="360"/>
      </w:pPr>
      <w:rPr>
        <w:rFonts w:ascii="Wingdings" w:hAnsi="Wingdings" w:hint="default"/>
      </w:rPr>
    </w:lvl>
    <w:lvl w:ilvl="6" w:tplc="BD469AFE" w:tentative="1">
      <w:start w:val="1"/>
      <w:numFmt w:val="bullet"/>
      <w:lvlText w:val=""/>
      <w:lvlJc w:val="left"/>
      <w:pPr>
        <w:tabs>
          <w:tab w:val="num" w:pos="5040"/>
        </w:tabs>
        <w:ind w:left="5040" w:hanging="360"/>
      </w:pPr>
      <w:rPr>
        <w:rFonts w:ascii="Wingdings" w:hAnsi="Wingdings" w:hint="default"/>
      </w:rPr>
    </w:lvl>
    <w:lvl w:ilvl="7" w:tplc="B0D20D4E" w:tentative="1">
      <w:start w:val="1"/>
      <w:numFmt w:val="bullet"/>
      <w:lvlText w:val=""/>
      <w:lvlJc w:val="left"/>
      <w:pPr>
        <w:tabs>
          <w:tab w:val="num" w:pos="5760"/>
        </w:tabs>
        <w:ind w:left="5760" w:hanging="360"/>
      </w:pPr>
      <w:rPr>
        <w:rFonts w:ascii="Wingdings" w:hAnsi="Wingdings" w:hint="default"/>
      </w:rPr>
    </w:lvl>
    <w:lvl w:ilvl="8" w:tplc="C1CC59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284A9C"/>
    <w:multiLevelType w:val="hybridMultilevel"/>
    <w:tmpl w:val="F8D0F426"/>
    <w:lvl w:ilvl="0" w:tplc="3B50E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C1F1C"/>
    <w:multiLevelType w:val="multilevel"/>
    <w:tmpl w:val="50CAA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BC1CAC"/>
    <w:multiLevelType w:val="hybridMultilevel"/>
    <w:tmpl w:val="764A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086E46"/>
    <w:multiLevelType w:val="hybridMultilevel"/>
    <w:tmpl w:val="8D44E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ED4695B"/>
    <w:multiLevelType w:val="hybridMultilevel"/>
    <w:tmpl w:val="44F02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52337C"/>
    <w:multiLevelType w:val="hybridMultilevel"/>
    <w:tmpl w:val="C152025E"/>
    <w:lvl w:ilvl="0" w:tplc="3F02B324">
      <w:start w:val="1"/>
      <w:numFmt w:val="bullet"/>
      <w:lvlText w:val=""/>
      <w:lvlJc w:val="left"/>
      <w:pPr>
        <w:tabs>
          <w:tab w:val="num" w:pos="720"/>
        </w:tabs>
        <w:ind w:left="720" w:hanging="360"/>
      </w:pPr>
      <w:rPr>
        <w:rFonts w:ascii="Wingdings" w:hAnsi="Wingdings" w:hint="default"/>
      </w:rPr>
    </w:lvl>
    <w:lvl w:ilvl="1" w:tplc="036EE764" w:tentative="1">
      <w:start w:val="1"/>
      <w:numFmt w:val="bullet"/>
      <w:lvlText w:val=""/>
      <w:lvlJc w:val="left"/>
      <w:pPr>
        <w:tabs>
          <w:tab w:val="num" w:pos="1440"/>
        </w:tabs>
        <w:ind w:left="1440" w:hanging="360"/>
      </w:pPr>
      <w:rPr>
        <w:rFonts w:ascii="Wingdings" w:hAnsi="Wingdings" w:hint="default"/>
      </w:rPr>
    </w:lvl>
    <w:lvl w:ilvl="2" w:tplc="949A6D6A" w:tentative="1">
      <w:start w:val="1"/>
      <w:numFmt w:val="bullet"/>
      <w:lvlText w:val=""/>
      <w:lvlJc w:val="left"/>
      <w:pPr>
        <w:tabs>
          <w:tab w:val="num" w:pos="2160"/>
        </w:tabs>
        <w:ind w:left="2160" w:hanging="360"/>
      </w:pPr>
      <w:rPr>
        <w:rFonts w:ascii="Wingdings" w:hAnsi="Wingdings" w:hint="default"/>
      </w:rPr>
    </w:lvl>
    <w:lvl w:ilvl="3" w:tplc="FC62F490" w:tentative="1">
      <w:start w:val="1"/>
      <w:numFmt w:val="bullet"/>
      <w:lvlText w:val=""/>
      <w:lvlJc w:val="left"/>
      <w:pPr>
        <w:tabs>
          <w:tab w:val="num" w:pos="2880"/>
        </w:tabs>
        <w:ind w:left="2880" w:hanging="360"/>
      </w:pPr>
      <w:rPr>
        <w:rFonts w:ascii="Wingdings" w:hAnsi="Wingdings" w:hint="default"/>
      </w:rPr>
    </w:lvl>
    <w:lvl w:ilvl="4" w:tplc="F7F2C2C2" w:tentative="1">
      <w:start w:val="1"/>
      <w:numFmt w:val="bullet"/>
      <w:lvlText w:val=""/>
      <w:lvlJc w:val="left"/>
      <w:pPr>
        <w:tabs>
          <w:tab w:val="num" w:pos="3600"/>
        </w:tabs>
        <w:ind w:left="3600" w:hanging="360"/>
      </w:pPr>
      <w:rPr>
        <w:rFonts w:ascii="Wingdings" w:hAnsi="Wingdings" w:hint="default"/>
      </w:rPr>
    </w:lvl>
    <w:lvl w:ilvl="5" w:tplc="22B4AD5E" w:tentative="1">
      <w:start w:val="1"/>
      <w:numFmt w:val="bullet"/>
      <w:lvlText w:val=""/>
      <w:lvlJc w:val="left"/>
      <w:pPr>
        <w:tabs>
          <w:tab w:val="num" w:pos="4320"/>
        </w:tabs>
        <w:ind w:left="4320" w:hanging="360"/>
      </w:pPr>
      <w:rPr>
        <w:rFonts w:ascii="Wingdings" w:hAnsi="Wingdings" w:hint="default"/>
      </w:rPr>
    </w:lvl>
    <w:lvl w:ilvl="6" w:tplc="915E5BD6" w:tentative="1">
      <w:start w:val="1"/>
      <w:numFmt w:val="bullet"/>
      <w:lvlText w:val=""/>
      <w:lvlJc w:val="left"/>
      <w:pPr>
        <w:tabs>
          <w:tab w:val="num" w:pos="5040"/>
        </w:tabs>
        <w:ind w:left="5040" w:hanging="360"/>
      </w:pPr>
      <w:rPr>
        <w:rFonts w:ascii="Wingdings" w:hAnsi="Wingdings" w:hint="default"/>
      </w:rPr>
    </w:lvl>
    <w:lvl w:ilvl="7" w:tplc="BE160156" w:tentative="1">
      <w:start w:val="1"/>
      <w:numFmt w:val="bullet"/>
      <w:lvlText w:val=""/>
      <w:lvlJc w:val="left"/>
      <w:pPr>
        <w:tabs>
          <w:tab w:val="num" w:pos="5760"/>
        </w:tabs>
        <w:ind w:left="5760" w:hanging="360"/>
      </w:pPr>
      <w:rPr>
        <w:rFonts w:ascii="Wingdings" w:hAnsi="Wingdings" w:hint="default"/>
      </w:rPr>
    </w:lvl>
    <w:lvl w:ilvl="8" w:tplc="A4EED20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2"/>
  </w:num>
  <w:num w:numId="3">
    <w:abstractNumId w:val="15"/>
  </w:num>
  <w:num w:numId="4">
    <w:abstractNumId w:val="10"/>
  </w:num>
  <w:num w:numId="5">
    <w:abstractNumId w:val="9"/>
  </w:num>
  <w:num w:numId="6">
    <w:abstractNumId w:val="16"/>
  </w:num>
  <w:num w:numId="7">
    <w:abstractNumId w:val="3"/>
  </w:num>
  <w:num w:numId="8">
    <w:abstractNumId w:val="1"/>
  </w:num>
  <w:num w:numId="9">
    <w:abstractNumId w:val="0"/>
  </w:num>
  <w:num w:numId="10">
    <w:abstractNumId w:val="8"/>
  </w:num>
  <w:num w:numId="11">
    <w:abstractNumId w:val="7"/>
  </w:num>
  <w:num w:numId="12">
    <w:abstractNumId w:val="14"/>
  </w:num>
  <w:num w:numId="13">
    <w:abstractNumId w:val="5"/>
  </w:num>
  <w:num w:numId="14">
    <w:abstractNumId w:val="5"/>
  </w:num>
  <w:num w:numId="15">
    <w:abstractNumId w:val="2"/>
  </w:num>
  <w:num w:numId="16">
    <w:abstractNumId w:val="13"/>
  </w:num>
  <w:num w:numId="17">
    <w:abstractNumId w:val="8"/>
  </w:num>
  <w:num w:numId="18">
    <w:abstractNumId w:val="7"/>
  </w:num>
  <w:num w:numId="19">
    <w:abstractNumId w:val="14"/>
  </w:num>
  <w:num w:numId="20">
    <w:abstractNumId w:val="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D99"/>
    <w:rsid w:val="000007EF"/>
    <w:rsid w:val="0003691D"/>
    <w:rsid w:val="00041D9E"/>
    <w:rsid w:val="00046180"/>
    <w:rsid w:val="0004760C"/>
    <w:rsid w:val="00051130"/>
    <w:rsid w:val="00062376"/>
    <w:rsid w:val="0006285C"/>
    <w:rsid w:val="0006515B"/>
    <w:rsid w:val="00073312"/>
    <w:rsid w:val="000756B7"/>
    <w:rsid w:val="00075B03"/>
    <w:rsid w:val="0008053F"/>
    <w:rsid w:val="000877B2"/>
    <w:rsid w:val="00087E07"/>
    <w:rsid w:val="0009114B"/>
    <w:rsid w:val="000A0E64"/>
    <w:rsid w:val="000A40ED"/>
    <w:rsid w:val="000A4E03"/>
    <w:rsid w:val="000A7DA1"/>
    <w:rsid w:val="000B4D68"/>
    <w:rsid w:val="000B763E"/>
    <w:rsid w:val="000C0409"/>
    <w:rsid w:val="000C12A0"/>
    <w:rsid w:val="000D3E4F"/>
    <w:rsid w:val="000D431D"/>
    <w:rsid w:val="000D44B7"/>
    <w:rsid w:val="000E0C07"/>
    <w:rsid w:val="000E2914"/>
    <w:rsid w:val="000E678E"/>
    <w:rsid w:val="000F2458"/>
    <w:rsid w:val="000F4D3E"/>
    <w:rsid w:val="00101AA9"/>
    <w:rsid w:val="00103028"/>
    <w:rsid w:val="00107BFF"/>
    <w:rsid w:val="0012601C"/>
    <w:rsid w:val="001356ED"/>
    <w:rsid w:val="001423DB"/>
    <w:rsid w:val="001442AF"/>
    <w:rsid w:val="00155147"/>
    <w:rsid w:val="001568BC"/>
    <w:rsid w:val="001731CC"/>
    <w:rsid w:val="00175458"/>
    <w:rsid w:val="00181FCB"/>
    <w:rsid w:val="00190D4F"/>
    <w:rsid w:val="0019165E"/>
    <w:rsid w:val="001964CD"/>
    <w:rsid w:val="001A1671"/>
    <w:rsid w:val="001A3F00"/>
    <w:rsid w:val="001A6C08"/>
    <w:rsid w:val="001A6EED"/>
    <w:rsid w:val="001B6F8A"/>
    <w:rsid w:val="001C08C9"/>
    <w:rsid w:val="001C6FCE"/>
    <w:rsid w:val="001D2649"/>
    <w:rsid w:val="001D52B8"/>
    <w:rsid w:val="001E1B07"/>
    <w:rsid w:val="001E38D1"/>
    <w:rsid w:val="001F176B"/>
    <w:rsid w:val="001F42C6"/>
    <w:rsid w:val="001F438C"/>
    <w:rsid w:val="00202257"/>
    <w:rsid w:val="002034B6"/>
    <w:rsid w:val="0020380A"/>
    <w:rsid w:val="00212A5D"/>
    <w:rsid w:val="00212B09"/>
    <w:rsid w:val="00215570"/>
    <w:rsid w:val="00215914"/>
    <w:rsid w:val="00222198"/>
    <w:rsid w:val="00226C7B"/>
    <w:rsid w:val="0024455D"/>
    <w:rsid w:val="00247110"/>
    <w:rsid w:val="0025270C"/>
    <w:rsid w:val="00255B45"/>
    <w:rsid w:val="002702FF"/>
    <w:rsid w:val="0027594A"/>
    <w:rsid w:val="0027786F"/>
    <w:rsid w:val="00281C3A"/>
    <w:rsid w:val="00295885"/>
    <w:rsid w:val="00296542"/>
    <w:rsid w:val="00297D51"/>
    <w:rsid w:val="002A49B6"/>
    <w:rsid w:val="002A4A96"/>
    <w:rsid w:val="002B5A75"/>
    <w:rsid w:val="002B67EE"/>
    <w:rsid w:val="002C108E"/>
    <w:rsid w:val="002C1395"/>
    <w:rsid w:val="002F3F2D"/>
    <w:rsid w:val="002F5B4C"/>
    <w:rsid w:val="00300695"/>
    <w:rsid w:val="00303C8F"/>
    <w:rsid w:val="00304EB7"/>
    <w:rsid w:val="0030590A"/>
    <w:rsid w:val="00306BC6"/>
    <w:rsid w:val="00311D68"/>
    <w:rsid w:val="00313B8F"/>
    <w:rsid w:val="00322957"/>
    <w:rsid w:val="003304E8"/>
    <w:rsid w:val="00367FA3"/>
    <w:rsid w:val="00376CF8"/>
    <w:rsid w:val="00391341"/>
    <w:rsid w:val="003A0E34"/>
    <w:rsid w:val="003A1E8D"/>
    <w:rsid w:val="003A4561"/>
    <w:rsid w:val="003B51BF"/>
    <w:rsid w:val="003B7931"/>
    <w:rsid w:val="003C3E46"/>
    <w:rsid w:val="003D372F"/>
    <w:rsid w:val="003D6063"/>
    <w:rsid w:val="003E0B82"/>
    <w:rsid w:val="003E24E3"/>
    <w:rsid w:val="003F1562"/>
    <w:rsid w:val="003F1FAB"/>
    <w:rsid w:val="003F6174"/>
    <w:rsid w:val="003F6A62"/>
    <w:rsid w:val="003F779A"/>
    <w:rsid w:val="004019D7"/>
    <w:rsid w:val="00404DE7"/>
    <w:rsid w:val="0041604A"/>
    <w:rsid w:val="00421479"/>
    <w:rsid w:val="00421C83"/>
    <w:rsid w:val="00424112"/>
    <w:rsid w:val="00446F47"/>
    <w:rsid w:val="00451BD5"/>
    <w:rsid w:val="00457943"/>
    <w:rsid w:val="00460610"/>
    <w:rsid w:val="00460BD0"/>
    <w:rsid w:val="004652AD"/>
    <w:rsid w:val="00471FDC"/>
    <w:rsid w:val="00476063"/>
    <w:rsid w:val="00480BDD"/>
    <w:rsid w:val="004836CA"/>
    <w:rsid w:val="004849C3"/>
    <w:rsid w:val="00487198"/>
    <w:rsid w:val="004A218A"/>
    <w:rsid w:val="004B0A89"/>
    <w:rsid w:val="004C2F68"/>
    <w:rsid w:val="004D1628"/>
    <w:rsid w:val="004F1841"/>
    <w:rsid w:val="004F4D7A"/>
    <w:rsid w:val="00502D21"/>
    <w:rsid w:val="005033FF"/>
    <w:rsid w:val="00507640"/>
    <w:rsid w:val="00530D68"/>
    <w:rsid w:val="005542CB"/>
    <w:rsid w:val="005650E8"/>
    <w:rsid w:val="00565300"/>
    <w:rsid w:val="0056715B"/>
    <w:rsid w:val="00567C30"/>
    <w:rsid w:val="005732AF"/>
    <w:rsid w:val="00573B85"/>
    <w:rsid w:val="00577A1B"/>
    <w:rsid w:val="00581C74"/>
    <w:rsid w:val="00582352"/>
    <w:rsid w:val="00582A07"/>
    <w:rsid w:val="00586795"/>
    <w:rsid w:val="00592038"/>
    <w:rsid w:val="005962D4"/>
    <w:rsid w:val="0059660C"/>
    <w:rsid w:val="005A5079"/>
    <w:rsid w:val="005B0049"/>
    <w:rsid w:val="005B263C"/>
    <w:rsid w:val="005B3725"/>
    <w:rsid w:val="005B7B4C"/>
    <w:rsid w:val="005C5D19"/>
    <w:rsid w:val="005E70A5"/>
    <w:rsid w:val="005E7AC9"/>
    <w:rsid w:val="005F1694"/>
    <w:rsid w:val="005F7A65"/>
    <w:rsid w:val="005F7F7D"/>
    <w:rsid w:val="00610E7B"/>
    <w:rsid w:val="00613B7D"/>
    <w:rsid w:val="0062236F"/>
    <w:rsid w:val="00625866"/>
    <w:rsid w:val="006314F1"/>
    <w:rsid w:val="00633478"/>
    <w:rsid w:val="00642A73"/>
    <w:rsid w:val="006447BA"/>
    <w:rsid w:val="00650A0C"/>
    <w:rsid w:val="0065278C"/>
    <w:rsid w:val="0065599E"/>
    <w:rsid w:val="0066755C"/>
    <w:rsid w:val="00670867"/>
    <w:rsid w:val="00680766"/>
    <w:rsid w:val="00682D74"/>
    <w:rsid w:val="00684BB3"/>
    <w:rsid w:val="006A5843"/>
    <w:rsid w:val="006B350A"/>
    <w:rsid w:val="006B7C16"/>
    <w:rsid w:val="006C6BD1"/>
    <w:rsid w:val="006D553B"/>
    <w:rsid w:val="006E0564"/>
    <w:rsid w:val="006E45A8"/>
    <w:rsid w:val="006E4D48"/>
    <w:rsid w:val="006E6404"/>
    <w:rsid w:val="006F2294"/>
    <w:rsid w:val="00702375"/>
    <w:rsid w:val="00722B39"/>
    <w:rsid w:val="00723FBE"/>
    <w:rsid w:val="00724665"/>
    <w:rsid w:val="007311FB"/>
    <w:rsid w:val="00733326"/>
    <w:rsid w:val="0073399B"/>
    <w:rsid w:val="007366C6"/>
    <w:rsid w:val="00744E6B"/>
    <w:rsid w:val="00746002"/>
    <w:rsid w:val="007572BE"/>
    <w:rsid w:val="00764880"/>
    <w:rsid w:val="00767F2B"/>
    <w:rsid w:val="00775875"/>
    <w:rsid w:val="007870F3"/>
    <w:rsid w:val="0079604E"/>
    <w:rsid w:val="00796CF3"/>
    <w:rsid w:val="007A3078"/>
    <w:rsid w:val="007A59F6"/>
    <w:rsid w:val="007B7E98"/>
    <w:rsid w:val="007C42F4"/>
    <w:rsid w:val="007D42BE"/>
    <w:rsid w:val="007D48D4"/>
    <w:rsid w:val="007D58E6"/>
    <w:rsid w:val="007E033E"/>
    <w:rsid w:val="007E100A"/>
    <w:rsid w:val="007E1569"/>
    <w:rsid w:val="007E3170"/>
    <w:rsid w:val="007E4207"/>
    <w:rsid w:val="007E6B62"/>
    <w:rsid w:val="007F356B"/>
    <w:rsid w:val="007F3FD3"/>
    <w:rsid w:val="00805B22"/>
    <w:rsid w:val="00807E6B"/>
    <w:rsid w:val="00813B70"/>
    <w:rsid w:val="00815A9D"/>
    <w:rsid w:val="00816730"/>
    <w:rsid w:val="00816D99"/>
    <w:rsid w:val="0082159B"/>
    <w:rsid w:val="0082244F"/>
    <w:rsid w:val="0082265B"/>
    <w:rsid w:val="00824A0F"/>
    <w:rsid w:val="008332A3"/>
    <w:rsid w:val="00833F07"/>
    <w:rsid w:val="00856D19"/>
    <w:rsid w:val="008678D6"/>
    <w:rsid w:val="0087150F"/>
    <w:rsid w:val="00875495"/>
    <w:rsid w:val="008918E4"/>
    <w:rsid w:val="008B02CE"/>
    <w:rsid w:val="008C5C7F"/>
    <w:rsid w:val="008C6A92"/>
    <w:rsid w:val="008D245A"/>
    <w:rsid w:val="008D4035"/>
    <w:rsid w:val="008E2CB9"/>
    <w:rsid w:val="008F2562"/>
    <w:rsid w:val="008F3A24"/>
    <w:rsid w:val="00903DE5"/>
    <w:rsid w:val="00910ACD"/>
    <w:rsid w:val="00911D82"/>
    <w:rsid w:val="0093087F"/>
    <w:rsid w:val="009308AD"/>
    <w:rsid w:val="00935B0D"/>
    <w:rsid w:val="0094201D"/>
    <w:rsid w:val="00946A3F"/>
    <w:rsid w:val="009528F9"/>
    <w:rsid w:val="00952E91"/>
    <w:rsid w:val="00954C31"/>
    <w:rsid w:val="00960FCC"/>
    <w:rsid w:val="00970431"/>
    <w:rsid w:val="009753E8"/>
    <w:rsid w:val="009853B5"/>
    <w:rsid w:val="00987103"/>
    <w:rsid w:val="00997F82"/>
    <w:rsid w:val="009A171B"/>
    <w:rsid w:val="009A3C1D"/>
    <w:rsid w:val="009C1DE9"/>
    <w:rsid w:val="009C6675"/>
    <w:rsid w:val="009C7A09"/>
    <w:rsid w:val="009C7E64"/>
    <w:rsid w:val="009E255B"/>
    <w:rsid w:val="009F375B"/>
    <w:rsid w:val="00A056C5"/>
    <w:rsid w:val="00A11AF3"/>
    <w:rsid w:val="00A15E36"/>
    <w:rsid w:val="00A2780F"/>
    <w:rsid w:val="00A3394F"/>
    <w:rsid w:val="00A33E80"/>
    <w:rsid w:val="00A50B8D"/>
    <w:rsid w:val="00A54392"/>
    <w:rsid w:val="00A65809"/>
    <w:rsid w:val="00A7183A"/>
    <w:rsid w:val="00A74396"/>
    <w:rsid w:val="00A745A1"/>
    <w:rsid w:val="00A746D5"/>
    <w:rsid w:val="00A77DAC"/>
    <w:rsid w:val="00AA5CC1"/>
    <w:rsid w:val="00AA60CF"/>
    <w:rsid w:val="00AE51CD"/>
    <w:rsid w:val="00AE5323"/>
    <w:rsid w:val="00AE7961"/>
    <w:rsid w:val="00AF06D1"/>
    <w:rsid w:val="00AF2168"/>
    <w:rsid w:val="00AF23F6"/>
    <w:rsid w:val="00AF25E5"/>
    <w:rsid w:val="00AF283F"/>
    <w:rsid w:val="00AF39DC"/>
    <w:rsid w:val="00B01814"/>
    <w:rsid w:val="00B115E3"/>
    <w:rsid w:val="00B16D01"/>
    <w:rsid w:val="00B2197C"/>
    <w:rsid w:val="00B47731"/>
    <w:rsid w:val="00B57530"/>
    <w:rsid w:val="00B605B2"/>
    <w:rsid w:val="00B653DA"/>
    <w:rsid w:val="00B66E64"/>
    <w:rsid w:val="00B73769"/>
    <w:rsid w:val="00B84EC8"/>
    <w:rsid w:val="00B9041D"/>
    <w:rsid w:val="00B9627A"/>
    <w:rsid w:val="00BA1318"/>
    <w:rsid w:val="00BA14DD"/>
    <w:rsid w:val="00BA2151"/>
    <w:rsid w:val="00BA5397"/>
    <w:rsid w:val="00BA68BD"/>
    <w:rsid w:val="00BB1006"/>
    <w:rsid w:val="00BB217A"/>
    <w:rsid w:val="00BC2DFF"/>
    <w:rsid w:val="00BC5ADE"/>
    <w:rsid w:val="00BC62E1"/>
    <w:rsid w:val="00BD43D1"/>
    <w:rsid w:val="00BE4CAB"/>
    <w:rsid w:val="00BE590D"/>
    <w:rsid w:val="00BF07EF"/>
    <w:rsid w:val="00BF6155"/>
    <w:rsid w:val="00C00C72"/>
    <w:rsid w:val="00C10D8A"/>
    <w:rsid w:val="00C12E04"/>
    <w:rsid w:val="00C1428C"/>
    <w:rsid w:val="00C14825"/>
    <w:rsid w:val="00C32011"/>
    <w:rsid w:val="00C328D1"/>
    <w:rsid w:val="00C335CC"/>
    <w:rsid w:val="00C41344"/>
    <w:rsid w:val="00C4257C"/>
    <w:rsid w:val="00C44F00"/>
    <w:rsid w:val="00C50A7D"/>
    <w:rsid w:val="00C5684F"/>
    <w:rsid w:val="00C603B7"/>
    <w:rsid w:val="00C63DC2"/>
    <w:rsid w:val="00C65DD2"/>
    <w:rsid w:val="00C75643"/>
    <w:rsid w:val="00C762CA"/>
    <w:rsid w:val="00C87D41"/>
    <w:rsid w:val="00C914F6"/>
    <w:rsid w:val="00C930F1"/>
    <w:rsid w:val="00CA0B95"/>
    <w:rsid w:val="00CA1176"/>
    <w:rsid w:val="00CB2587"/>
    <w:rsid w:val="00CC11C0"/>
    <w:rsid w:val="00CC567F"/>
    <w:rsid w:val="00CD7D4A"/>
    <w:rsid w:val="00CE2C7D"/>
    <w:rsid w:val="00CE3F71"/>
    <w:rsid w:val="00CE4CBC"/>
    <w:rsid w:val="00CE68C3"/>
    <w:rsid w:val="00CF099F"/>
    <w:rsid w:val="00CF4B93"/>
    <w:rsid w:val="00CF71CC"/>
    <w:rsid w:val="00D051D8"/>
    <w:rsid w:val="00D22784"/>
    <w:rsid w:val="00D24366"/>
    <w:rsid w:val="00D31168"/>
    <w:rsid w:val="00D35BB2"/>
    <w:rsid w:val="00D36CBF"/>
    <w:rsid w:val="00D372B1"/>
    <w:rsid w:val="00D37B7B"/>
    <w:rsid w:val="00D40EF4"/>
    <w:rsid w:val="00D42B6F"/>
    <w:rsid w:val="00D56F4B"/>
    <w:rsid w:val="00D6490C"/>
    <w:rsid w:val="00D64D2A"/>
    <w:rsid w:val="00D66245"/>
    <w:rsid w:val="00D727D9"/>
    <w:rsid w:val="00D87EC7"/>
    <w:rsid w:val="00D90DDE"/>
    <w:rsid w:val="00D91403"/>
    <w:rsid w:val="00D93717"/>
    <w:rsid w:val="00D9654E"/>
    <w:rsid w:val="00DA04A4"/>
    <w:rsid w:val="00DA5CBF"/>
    <w:rsid w:val="00DA714D"/>
    <w:rsid w:val="00DA781E"/>
    <w:rsid w:val="00DB796A"/>
    <w:rsid w:val="00DC16AB"/>
    <w:rsid w:val="00DC4936"/>
    <w:rsid w:val="00DC4A90"/>
    <w:rsid w:val="00DC62A3"/>
    <w:rsid w:val="00DD2190"/>
    <w:rsid w:val="00DD2828"/>
    <w:rsid w:val="00DD4F0A"/>
    <w:rsid w:val="00DD5405"/>
    <w:rsid w:val="00DD5D2E"/>
    <w:rsid w:val="00DE3004"/>
    <w:rsid w:val="00DE4BE4"/>
    <w:rsid w:val="00DF1C28"/>
    <w:rsid w:val="00E018A7"/>
    <w:rsid w:val="00E02D4A"/>
    <w:rsid w:val="00E03924"/>
    <w:rsid w:val="00E053AC"/>
    <w:rsid w:val="00E06B86"/>
    <w:rsid w:val="00E313B9"/>
    <w:rsid w:val="00E328BC"/>
    <w:rsid w:val="00E342FA"/>
    <w:rsid w:val="00E35012"/>
    <w:rsid w:val="00E3713B"/>
    <w:rsid w:val="00E37671"/>
    <w:rsid w:val="00E41B09"/>
    <w:rsid w:val="00E44516"/>
    <w:rsid w:val="00E445E3"/>
    <w:rsid w:val="00E54524"/>
    <w:rsid w:val="00E5505E"/>
    <w:rsid w:val="00E62775"/>
    <w:rsid w:val="00E636DE"/>
    <w:rsid w:val="00E639DE"/>
    <w:rsid w:val="00E64655"/>
    <w:rsid w:val="00E6777B"/>
    <w:rsid w:val="00E70BE1"/>
    <w:rsid w:val="00E730D4"/>
    <w:rsid w:val="00E82AC3"/>
    <w:rsid w:val="00EA18FC"/>
    <w:rsid w:val="00EA1EB6"/>
    <w:rsid w:val="00EA730B"/>
    <w:rsid w:val="00EC44FE"/>
    <w:rsid w:val="00EE4026"/>
    <w:rsid w:val="00EE7FA3"/>
    <w:rsid w:val="00EF0FB0"/>
    <w:rsid w:val="00F004B5"/>
    <w:rsid w:val="00F03B06"/>
    <w:rsid w:val="00F04CD1"/>
    <w:rsid w:val="00F05331"/>
    <w:rsid w:val="00F12018"/>
    <w:rsid w:val="00F12D4F"/>
    <w:rsid w:val="00F13CCB"/>
    <w:rsid w:val="00F15C76"/>
    <w:rsid w:val="00F27B7B"/>
    <w:rsid w:val="00F30770"/>
    <w:rsid w:val="00F353E6"/>
    <w:rsid w:val="00F47793"/>
    <w:rsid w:val="00F519F5"/>
    <w:rsid w:val="00F563A1"/>
    <w:rsid w:val="00F630DA"/>
    <w:rsid w:val="00F72954"/>
    <w:rsid w:val="00F82B62"/>
    <w:rsid w:val="00F94C4C"/>
    <w:rsid w:val="00F9684E"/>
    <w:rsid w:val="00FA633D"/>
    <w:rsid w:val="00FB6757"/>
    <w:rsid w:val="00FC0367"/>
    <w:rsid w:val="00FC1D1D"/>
    <w:rsid w:val="00FC1FD3"/>
    <w:rsid w:val="00FC272D"/>
    <w:rsid w:val="00FC4715"/>
    <w:rsid w:val="00FC5E64"/>
    <w:rsid w:val="00FD6881"/>
    <w:rsid w:val="00FD6EB3"/>
    <w:rsid w:val="00FD7F6B"/>
    <w:rsid w:val="00FE0FAB"/>
    <w:rsid w:val="00FE1BCF"/>
    <w:rsid w:val="00FE4B03"/>
    <w:rsid w:val="00FE4DC4"/>
    <w:rsid w:val="00FF1AAC"/>
    <w:rsid w:val="00FF2B58"/>
    <w:rsid w:val="214DA8C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20EF64"/>
  <w14:defaultImageDpi w14:val="300"/>
  <w15:docId w15:val="{5A9BEE35-D3E5-45E3-910F-17B6DD41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C30"/>
  </w:style>
  <w:style w:type="paragraph" w:styleId="Heading1">
    <w:name w:val="heading 1"/>
    <w:basedOn w:val="Normal"/>
    <w:link w:val="Heading1Char"/>
    <w:uiPriority w:val="9"/>
    <w:qFormat/>
    <w:rsid w:val="0009114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09114B"/>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31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170"/>
    <w:rPr>
      <w:rFonts w:ascii="Lucida Grande" w:hAnsi="Lucida Grande" w:cs="Lucida Grande"/>
      <w:sz w:val="18"/>
      <w:szCs w:val="18"/>
    </w:rPr>
  </w:style>
  <w:style w:type="paragraph" w:styleId="Header">
    <w:name w:val="header"/>
    <w:basedOn w:val="Normal"/>
    <w:link w:val="HeaderChar"/>
    <w:uiPriority w:val="99"/>
    <w:unhideWhenUsed/>
    <w:rsid w:val="006D553B"/>
    <w:pPr>
      <w:tabs>
        <w:tab w:val="center" w:pos="4320"/>
        <w:tab w:val="right" w:pos="8640"/>
      </w:tabs>
    </w:pPr>
  </w:style>
  <w:style w:type="character" w:customStyle="1" w:styleId="HeaderChar">
    <w:name w:val="Header Char"/>
    <w:basedOn w:val="DefaultParagraphFont"/>
    <w:link w:val="Header"/>
    <w:uiPriority w:val="99"/>
    <w:rsid w:val="006D553B"/>
  </w:style>
  <w:style w:type="paragraph" w:styleId="Footer">
    <w:name w:val="footer"/>
    <w:basedOn w:val="Normal"/>
    <w:link w:val="FooterChar"/>
    <w:uiPriority w:val="99"/>
    <w:unhideWhenUsed/>
    <w:rsid w:val="006D553B"/>
    <w:pPr>
      <w:tabs>
        <w:tab w:val="center" w:pos="4320"/>
        <w:tab w:val="right" w:pos="8640"/>
      </w:tabs>
    </w:pPr>
  </w:style>
  <w:style w:type="character" w:customStyle="1" w:styleId="FooterChar">
    <w:name w:val="Footer Char"/>
    <w:basedOn w:val="DefaultParagraphFont"/>
    <w:link w:val="Footer"/>
    <w:uiPriority w:val="99"/>
    <w:rsid w:val="006D553B"/>
  </w:style>
  <w:style w:type="paragraph" w:customStyle="1" w:styleId="URJBranding">
    <w:name w:val="URJ Branding"/>
    <w:basedOn w:val="Normal"/>
    <w:link w:val="URJBrandingChar"/>
    <w:autoRedefine/>
    <w:qFormat/>
    <w:rsid w:val="00D9654E"/>
    <w:rPr>
      <w:rFonts w:ascii="Franklin Gothic Book" w:hAnsi="Franklin Gothic Book"/>
      <w:b/>
      <w:bCs/>
      <w:sz w:val="36"/>
      <w:szCs w:val="36"/>
    </w:rPr>
  </w:style>
  <w:style w:type="character" w:customStyle="1" w:styleId="URJBrandingChar">
    <w:name w:val="URJ Branding Char"/>
    <w:basedOn w:val="DefaultParagraphFont"/>
    <w:link w:val="URJBranding"/>
    <w:rsid w:val="00D9654E"/>
    <w:rPr>
      <w:rFonts w:ascii="Franklin Gothic Book" w:hAnsi="Franklin Gothic Book"/>
      <w:b/>
      <w:bCs/>
      <w:sz w:val="36"/>
      <w:szCs w:val="36"/>
    </w:rPr>
  </w:style>
  <w:style w:type="character" w:customStyle="1" w:styleId="Heading1Char">
    <w:name w:val="Heading 1 Char"/>
    <w:basedOn w:val="DefaultParagraphFont"/>
    <w:link w:val="Heading1"/>
    <w:uiPriority w:val="9"/>
    <w:rsid w:val="0009114B"/>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09114B"/>
    <w:rPr>
      <w:rFonts w:ascii="Times New Roman" w:eastAsia="Times New Roman" w:hAnsi="Times New Roman" w:cs="Times New Roman"/>
      <w:b/>
      <w:bCs/>
    </w:rPr>
  </w:style>
  <w:style w:type="character" w:customStyle="1" w:styleId="articleauthortext">
    <w:name w:val="articleauthortext"/>
    <w:basedOn w:val="DefaultParagraphFont"/>
    <w:rsid w:val="0009114B"/>
  </w:style>
  <w:style w:type="character" w:customStyle="1" w:styleId="transform-text">
    <w:name w:val="transform-text"/>
    <w:basedOn w:val="DefaultParagraphFont"/>
    <w:rsid w:val="0009114B"/>
  </w:style>
  <w:style w:type="character" w:styleId="Hyperlink">
    <w:name w:val="Hyperlink"/>
    <w:basedOn w:val="DefaultParagraphFont"/>
    <w:uiPriority w:val="99"/>
    <w:unhideWhenUsed/>
    <w:rsid w:val="0009114B"/>
    <w:rPr>
      <w:color w:val="0000FF"/>
      <w:u w:val="single"/>
    </w:rPr>
  </w:style>
  <w:style w:type="paragraph" w:styleId="NormalWeb">
    <w:name w:val="Normal (Web)"/>
    <w:basedOn w:val="Normal"/>
    <w:uiPriority w:val="99"/>
    <w:semiHidden/>
    <w:unhideWhenUsed/>
    <w:rsid w:val="0009114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9114B"/>
    <w:rPr>
      <w:i/>
      <w:iCs/>
    </w:rPr>
  </w:style>
  <w:style w:type="character" w:styleId="Strong">
    <w:name w:val="Strong"/>
    <w:basedOn w:val="DefaultParagraphFont"/>
    <w:uiPriority w:val="22"/>
    <w:qFormat/>
    <w:rsid w:val="0009114B"/>
    <w:rPr>
      <w:b/>
      <w:bCs/>
    </w:rPr>
  </w:style>
  <w:style w:type="paragraph" w:styleId="ListParagraph">
    <w:name w:val="List Paragraph"/>
    <w:basedOn w:val="Normal"/>
    <w:uiPriority w:val="34"/>
    <w:qFormat/>
    <w:rsid w:val="00D9654E"/>
    <w:pPr>
      <w:spacing w:after="160" w:line="259" w:lineRule="auto"/>
      <w:ind w:left="720"/>
      <w:contextualSpacing/>
    </w:pPr>
    <w:rPr>
      <w:rFonts w:eastAsiaTheme="minorHAnsi"/>
      <w:sz w:val="22"/>
      <w:szCs w:val="22"/>
    </w:rPr>
  </w:style>
  <w:style w:type="character" w:customStyle="1" w:styleId="UnresolvedMention">
    <w:name w:val="Unresolved Mention"/>
    <w:basedOn w:val="DefaultParagraphFont"/>
    <w:uiPriority w:val="99"/>
    <w:semiHidden/>
    <w:unhideWhenUsed/>
    <w:rsid w:val="00D35BB2"/>
    <w:rPr>
      <w:color w:val="605E5C"/>
      <w:shd w:val="clear" w:color="auto" w:fill="E1DFDD"/>
    </w:rPr>
  </w:style>
  <w:style w:type="character" w:styleId="CommentReference">
    <w:name w:val="annotation reference"/>
    <w:basedOn w:val="DefaultParagraphFont"/>
    <w:uiPriority w:val="99"/>
    <w:semiHidden/>
    <w:unhideWhenUsed/>
    <w:rsid w:val="00875495"/>
    <w:rPr>
      <w:sz w:val="16"/>
      <w:szCs w:val="16"/>
    </w:rPr>
  </w:style>
  <w:style w:type="paragraph" w:styleId="CommentText">
    <w:name w:val="annotation text"/>
    <w:basedOn w:val="Normal"/>
    <w:link w:val="CommentTextChar"/>
    <w:uiPriority w:val="99"/>
    <w:semiHidden/>
    <w:unhideWhenUsed/>
    <w:rsid w:val="00875495"/>
    <w:rPr>
      <w:sz w:val="20"/>
      <w:szCs w:val="20"/>
    </w:rPr>
  </w:style>
  <w:style w:type="character" w:customStyle="1" w:styleId="CommentTextChar">
    <w:name w:val="Comment Text Char"/>
    <w:basedOn w:val="DefaultParagraphFont"/>
    <w:link w:val="CommentText"/>
    <w:uiPriority w:val="99"/>
    <w:semiHidden/>
    <w:rsid w:val="00875495"/>
    <w:rPr>
      <w:sz w:val="20"/>
      <w:szCs w:val="20"/>
    </w:rPr>
  </w:style>
  <w:style w:type="paragraph" w:styleId="CommentSubject">
    <w:name w:val="annotation subject"/>
    <w:basedOn w:val="CommentText"/>
    <w:next w:val="CommentText"/>
    <w:link w:val="CommentSubjectChar"/>
    <w:uiPriority w:val="99"/>
    <w:semiHidden/>
    <w:unhideWhenUsed/>
    <w:rsid w:val="00875495"/>
    <w:rPr>
      <w:b/>
      <w:bCs/>
    </w:rPr>
  </w:style>
  <w:style w:type="character" w:customStyle="1" w:styleId="CommentSubjectChar">
    <w:name w:val="Comment Subject Char"/>
    <w:basedOn w:val="CommentTextChar"/>
    <w:link w:val="CommentSubject"/>
    <w:uiPriority w:val="99"/>
    <w:semiHidden/>
    <w:rsid w:val="008754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43612">
      <w:bodyDiv w:val="1"/>
      <w:marLeft w:val="0"/>
      <w:marRight w:val="0"/>
      <w:marTop w:val="0"/>
      <w:marBottom w:val="0"/>
      <w:divBdr>
        <w:top w:val="none" w:sz="0" w:space="0" w:color="auto"/>
        <w:left w:val="none" w:sz="0" w:space="0" w:color="auto"/>
        <w:bottom w:val="none" w:sz="0" w:space="0" w:color="auto"/>
        <w:right w:val="none" w:sz="0" w:space="0" w:color="auto"/>
      </w:divBdr>
      <w:divsChild>
        <w:div w:id="208347726">
          <w:marLeft w:val="0"/>
          <w:marRight w:val="0"/>
          <w:marTop w:val="0"/>
          <w:marBottom w:val="375"/>
          <w:divBdr>
            <w:top w:val="none" w:sz="0" w:space="0" w:color="auto"/>
            <w:left w:val="none" w:sz="0" w:space="0" w:color="auto"/>
            <w:bottom w:val="none" w:sz="0" w:space="0" w:color="auto"/>
            <w:right w:val="none" w:sz="0" w:space="0" w:color="auto"/>
          </w:divBdr>
          <w:divsChild>
            <w:div w:id="900167105">
              <w:marLeft w:val="0"/>
              <w:marRight w:val="0"/>
              <w:marTop w:val="0"/>
              <w:marBottom w:val="0"/>
              <w:divBdr>
                <w:top w:val="none" w:sz="0" w:space="0" w:color="auto"/>
                <w:left w:val="none" w:sz="0" w:space="0" w:color="auto"/>
                <w:bottom w:val="none" w:sz="0" w:space="0" w:color="auto"/>
                <w:right w:val="none" w:sz="0" w:space="0" w:color="auto"/>
              </w:divBdr>
              <w:divsChild>
                <w:div w:id="569578052">
                  <w:marLeft w:val="0"/>
                  <w:marRight w:val="0"/>
                  <w:marTop w:val="0"/>
                  <w:marBottom w:val="0"/>
                  <w:divBdr>
                    <w:top w:val="none" w:sz="0" w:space="0" w:color="auto"/>
                    <w:left w:val="none" w:sz="0" w:space="0" w:color="auto"/>
                    <w:bottom w:val="none" w:sz="0" w:space="0" w:color="auto"/>
                    <w:right w:val="none" w:sz="0" w:space="0" w:color="auto"/>
                  </w:divBdr>
                  <w:divsChild>
                    <w:div w:id="1190100287">
                      <w:marLeft w:val="0"/>
                      <w:marRight w:val="0"/>
                      <w:marTop w:val="0"/>
                      <w:marBottom w:val="0"/>
                      <w:divBdr>
                        <w:top w:val="none" w:sz="0" w:space="0" w:color="auto"/>
                        <w:left w:val="none" w:sz="0" w:space="0" w:color="auto"/>
                        <w:bottom w:val="none" w:sz="0" w:space="0" w:color="auto"/>
                        <w:right w:val="none" w:sz="0" w:space="0" w:color="auto"/>
                      </w:divBdr>
                    </w:div>
                    <w:div w:id="399982001">
                      <w:marLeft w:val="0"/>
                      <w:marRight w:val="0"/>
                      <w:marTop w:val="0"/>
                      <w:marBottom w:val="0"/>
                      <w:divBdr>
                        <w:top w:val="none" w:sz="0" w:space="0" w:color="auto"/>
                        <w:left w:val="none" w:sz="0" w:space="0" w:color="auto"/>
                        <w:bottom w:val="none" w:sz="0" w:space="0" w:color="auto"/>
                        <w:right w:val="none" w:sz="0" w:space="0" w:color="auto"/>
                      </w:divBdr>
                    </w:div>
                    <w:div w:id="1552959577">
                      <w:marLeft w:val="0"/>
                      <w:marRight w:val="0"/>
                      <w:marTop w:val="0"/>
                      <w:marBottom w:val="0"/>
                      <w:divBdr>
                        <w:top w:val="none" w:sz="0" w:space="0" w:color="auto"/>
                        <w:left w:val="none" w:sz="0" w:space="0" w:color="auto"/>
                        <w:bottom w:val="none" w:sz="0" w:space="0" w:color="auto"/>
                        <w:right w:val="none" w:sz="0" w:space="0" w:color="auto"/>
                      </w:divBdr>
                      <w:divsChild>
                        <w:div w:id="1809545921">
                          <w:marLeft w:val="0"/>
                          <w:marRight w:val="0"/>
                          <w:marTop w:val="0"/>
                          <w:marBottom w:val="0"/>
                          <w:divBdr>
                            <w:top w:val="none" w:sz="0" w:space="0" w:color="auto"/>
                            <w:left w:val="none" w:sz="0" w:space="0" w:color="auto"/>
                            <w:bottom w:val="none" w:sz="0" w:space="0" w:color="auto"/>
                            <w:right w:val="none" w:sz="0" w:space="0" w:color="auto"/>
                          </w:divBdr>
                          <w:divsChild>
                            <w:div w:id="193888054">
                              <w:marLeft w:val="0"/>
                              <w:marRight w:val="0"/>
                              <w:marTop w:val="0"/>
                              <w:marBottom w:val="0"/>
                              <w:divBdr>
                                <w:top w:val="none" w:sz="0" w:space="0" w:color="auto"/>
                                <w:left w:val="none" w:sz="0" w:space="0" w:color="auto"/>
                                <w:bottom w:val="none" w:sz="0" w:space="0" w:color="auto"/>
                                <w:right w:val="none" w:sz="0" w:space="0" w:color="auto"/>
                              </w:divBdr>
                              <w:divsChild>
                                <w:div w:id="218825482">
                                  <w:marLeft w:val="0"/>
                                  <w:marRight w:val="0"/>
                                  <w:marTop w:val="0"/>
                                  <w:marBottom w:val="0"/>
                                  <w:divBdr>
                                    <w:top w:val="none" w:sz="0" w:space="0" w:color="auto"/>
                                    <w:left w:val="none" w:sz="0" w:space="0" w:color="auto"/>
                                    <w:bottom w:val="none" w:sz="0" w:space="0" w:color="auto"/>
                                    <w:right w:val="none" w:sz="0" w:space="0" w:color="auto"/>
                                  </w:divBdr>
                                  <w:divsChild>
                                    <w:div w:id="1260721951">
                                      <w:marLeft w:val="120"/>
                                      <w:marRight w:val="0"/>
                                      <w:marTop w:val="0"/>
                                      <w:marBottom w:val="0"/>
                                      <w:divBdr>
                                        <w:top w:val="none" w:sz="0" w:space="0" w:color="auto"/>
                                        <w:left w:val="none" w:sz="0" w:space="0" w:color="auto"/>
                                        <w:bottom w:val="none" w:sz="0" w:space="0" w:color="auto"/>
                                        <w:right w:val="none" w:sz="0" w:space="0" w:color="auto"/>
                                      </w:divBdr>
                                    </w:div>
                                  </w:divsChild>
                                </w:div>
                                <w:div w:id="60457650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440539">
          <w:marLeft w:val="0"/>
          <w:marRight w:val="0"/>
          <w:marTop w:val="0"/>
          <w:marBottom w:val="225"/>
          <w:divBdr>
            <w:top w:val="none" w:sz="0" w:space="0" w:color="auto"/>
            <w:left w:val="none" w:sz="0" w:space="0" w:color="auto"/>
            <w:bottom w:val="none" w:sz="0" w:space="0" w:color="auto"/>
            <w:right w:val="none" w:sz="0" w:space="0" w:color="auto"/>
          </w:divBdr>
          <w:divsChild>
            <w:div w:id="1007098318">
              <w:marLeft w:val="0"/>
              <w:marRight w:val="0"/>
              <w:marTop w:val="0"/>
              <w:marBottom w:val="0"/>
              <w:divBdr>
                <w:top w:val="none" w:sz="0" w:space="0" w:color="auto"/>
                <w:left w:val="none" w:sz="0" w:space="0" w:color="auto"/>
                <w:bottom w:val="none" w:sz="0" w:space="0" w:color="auto"/>
                <w:right w:val="none" w:sz="0" w:space="0" w:color="auto"/>
              </w:divBdr>
              <w:divsChild>
                <w:div w:id="197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331">
          <w:marLeft w:val="0"/>
          <w:marRight w:val="0"/>
          <w:marTop w:val="0"/>
          <w:marBottom w:val="0"/>
          <w:divBdr>
            <w:top w:val="none" w:sz="0" w:space="0" w:color="auto"/>
            <w:left w:val="none" w:sz="0" w:space="0" w:color="auto"/>
            <w:bottom w:val="none" w:sz="0" w:space="0" w:color="auto"/>
            <w:right w:val="none" w:sz="0" w:space="0" w:color="auto"/>
          </w:divBdr>
          <w:divsChild>
            <w:div w:id="296226240">
              <w:marLeft w:val="0"/>
              <w:marRight w:val="0"/>
              <w:marTop w:val="0"/>
              <w:marBottom w:val="0"/>
              <w:divBdr>
                <w:top w:val="none" w:sz="0" w:space="0" w:color="auto"/>
                <w:left w:val="none" w:sz="0" w:space="0" w:color="auto"/>
                <w:bottom w:val="none" w:sz="0" w:space="0" w:color="auto"/>
                <w:right w:val="none" w:sz="0" w:space="0" w:color="auto"/>
              </w:divBdr>
              <w:divsChild>
                <w:div w:id="194445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4706">
      <w:bodyDiv w:val="1"/>
      <w:marLeft w:val="0"/>
      <w:marRight w:val="0"/>
      <w:marTop w:val="0"/>
      <w:marBottom w:val="0"/>
      <w:divBdr>
        <w:top w:val="none" w:sz="0" w:space="0" w:color="auto"/>
        <w:left w:val="none" w:sz="0" w:space="0" w:color="auto"/>
        <w:bottom w:val="none" w:sz="0" w:space="0" w:color="auto"/>
        <w:right w:val="none" w:sz="0" w:space="0" w:color="auto"/>
      </w:divBdr>
      <w:divsChild>
        <w:div w:id="1681928200">
          <w:marLeft w:val="446"/>
          <w:marRight w:val="0"/>
          <w:marTop w:val="0"/>
          <w:marBottom w:val="0"/>
          <w:divBdr>
            <w:top w:val="none" w:sz="0" w:space="0" w:color="auto"/>
            <w:left w:val="none" w:sz="0" w:space="0" w:color="auto"/>
            <w:bottom w:val="none" w:sz="0" w:space="0" w:color="auto"/>
            <w:right w:val="none" w:sz="0" w:space="0" w:color="auto"/>
          </w:divBdr>
        </w:div>
        <w:div w:id="353575384">
          <w:marLeft w:val="446"/>
          <w:marRight w:val="0"/>
          <w:marTop w:val="0"/>
          <w:marBottom w:val="0"/>
          <w:divBdr>
            <w:top w:val="none" w:sz="0" w:space="0" w:color="auto"/>
            <w:left w:val="none" w:sz="0" w:space="0" w:color="auto"/>
            <w:bottom w:val="none" w:sz="0" w:space="0" w:color="auto"/>
            <w:right w:val="none" w:sz="0" w:space="0" w:color="auto"/>
          </w:divBdr>
        </w:div>
        <w:div w:id="133063675">
          <w:marLeft w:val="446"/>
          <w:marRight w:val="0"/>
          <w:marTop w:val="0"/>
          <w:marBottom w:val="0"/>
          <w:divBdr>
            <w:top w:val="none" w:sz="0" w:space="0" w:color="auto"/>
            <w:left w:val="none" w:sz="0" w:space="0" w:color="auto"/>
            <w:bottom w:val="none" w:sz="0" w:space="0" w:color="auto"/>
            <w:right w:val="none" w:sz="0" w:space="0" w:color="auto"/>
          </w:divBdr>
        </w:div>
        <w:div w:id="869684265">
          <w:marLeft w:val="446"/>
          <w:marRight w:val="0"/>
          <w:marTop w:val="0"/>
          <w:marBottom w:val="0"/>
          <w:divBdr>
            <w:top w:val="none" w:sz="0" w:space="0" w:color="auto"/>
            <w:left w:val="none" w:sz="0" w:space="0" w:color="auto"/>
            <w:bottom w:val="none" w:sz="0" w:space="0" w:color="auto"/>
            <w:right w:val="none" w:sz="0" w:space="0" w:color="auto"/>
          </w:divBdr>
        </w:div>
        <w:div w:id="1369646212">
          <w:marLeft w:val="446"/>
          <w:marRight w:val="0"/>
          <w:marTop w:val="0"/>
          <w:marBottom w:val="0"/>
          <w:divBdr>
            <w:top w:val="none" w:sz="0" w:space="0" w:color="auto"/>
            <w:left w:val="none" w:sz="0" w:space="0" w:color="auto"/>
            <w:bottom w:val="none" w:sz="0" w:space="0" w:color="auto"/>
            <w:right w:val="none" w:sz="0" w:space="0" w:color="auto"/>
          </w:divBdr>
        </w:div>
        <w:div w:id="570232397">
          <w:marLeft w:val="446"/>
          <w:marRight w:val="0"/>
          <w:marTop w:val="0"/>
          <w:marBottom w:val="0"/>
          <w:divBdr>
            <w:top w:val="none" w:sz="0" w:space="0" w:color="auto"/>
            <w:left w:val="none" w:sz="0" w:space="0" w:color="auto"/>
            <w:bottom w:val="none" w:sz="0" w:space="0" w:color="auto"/>
            <w:right w:val="none" w:sz="0" w:space="0" w:color="auto"/>
          </w:divBdr>
        </w:div>
        <w:div w:id="1587807530">
          <w:marLeft w:val="446"/>
          <w:marRight w:val="0"/>
          <w:marTop w:val="0"/>
          <w:marBottom w:val="0"/>
          <w:divBdr>
            <w:top w:val="none" w:sz="0" w:space="0" w:color="auto"/>
            <w:left w:val="none" w:sz="0" w:space="0" w:color="auto"/>
            <w:bottom w:val="none" w:sz="0" w:space="0" w:color="auto"/>
            <w:right w:val="none" w:sz="0" w:space="0" w:color="auto"/>
          </w:divBdr>
        </w:div>
        <w:div w:id="1753968664">
          <w:marLeft w:val="446"/>
          <w:marRight w:val="0"/>
          <w:marTop w:val="0"/>
          <w:marBottom w:val="0"/>
          <w:divBdr>
            <w:top w:val="none" w:sz="0" w:space="0" w:color="auto"/>
            <w:left w:val="none" w:sz="0" w:space="0" w:color="auto"/>
            <w:bottom w:val="none" w:sz="0" w:space="0" w:color="auto"/>
            <w:right w:val="none" w:sz="0" w:space="0" w:color="auto"/>
          </w:divBdr>
        </w:div>
        <w:div w:id="688678078">
          <w:marLeft w:val="446"/>
          <w:marRight w:val="0"/>
          <w:marTop w:val="0"/>
          <w:marBottom w:val="0"/>
          <w:divBdr>
            <w:top w:val="none" w:sz="0" w:space="0" w:color="auto"/>
            <w:left w:val="none" w:sz="0" w:space="0" w:color="auto"/>
            <w:bottom w:val="none" w:sz="0" w:space="0" w:color="auto"/>
            <w:right w:val="none" w:sz="0" w:space="0" w:color="auto"/>
          </w:divBdr>
        </w:div>
        <w:div w:id="67383027">
          <w:marLeft w:val="446"/>
          <w:marRight w:val="0"/>
          <w:marTop w:val="0"/>
          <w:marBottom w:val="0"/>
          <w:divBdr>
            <w:top w:val="none" w:sz="0" w:space="0" w:color="auto"/>
            <w:left w:val="none" w:sz="0" w:space="0" w:color="auto"/>
            <w:bottom w:val="none" w:sz="0" w:space="0" w:color="auto"/>
            <w:right w:val="none" w:sz="0" w:space="0" w:color="auto"/>
          </w:divBdr>
        </w:div>
        <w:div w:id="1747919909">
          <w:marLeft w:val="446"/>
          <w:marRight w:val="0"/>
          <w:marTop w:val="0"/>
          <w:marBottom w:val="0"/>
          <w:divBdr>
            <w:top w:val="none" w:sz="0" w:space="0" w:color="auto"/>
            <w:left w:val="none" w:sz="0" w:space="0" w:color="auto"/>
            <w:bottom w:val="none" w:sz="0" w:space="0" w:color="auto"/>
            <w:right w:val="none" w:sz="0" w:space="0" w:color="auto"/>
          </w:divBdr>
        </w:div>
      </w:divsChild>
    </w:div>
    <w:div w:id="847134822">
      <w:bodyDiv w:val="1"/>
      <w:marLeft w:val="0"/>
      <w:marRight w:val="0"/>
      <w:marTop w:val="0"/>
      <w:marBottom w:val="0"/>
      <w:divBdr>
        <w:top w:val="none" w:sz="0" w:space="0" w:color="auto"/>
        <w:left w:val="none" w:sz="0" w:space="0" w:color="auto"/>
        <w:bottom w:val="none" w:sz="0" w:space="0" w:color="auto"/>
        <w:right w:val="none" w:sz="0" w:space="0" w:color="auto"/>
      </w:divBdr>
      <w:divsChild>
        <w:div w:id="175580405">
          <w:marLeft w:val="446"/>
          <w:marRight w:val="0"/>
          <w:marTop w:val="0"/>
          <w:marBottom w:val="0"/>
          <w:divBdr>
            <w:top w:val="none" w:sz="0" w:space="0" w:color="auto"/>
            <w:left w:val="none" w:sz="0" w:space="0" w:color="auto"/>
            <w:bottom w:val="none" w:sz="0" w:space="0" w:color="auto"/>
            <w:right w:val="none" w:sz="0" w:space="0" w:color="auto"/>
          </w:divBdr>
        </w:div>
        <w:div w:id="888343809">
          <w:marLeft w:val="446"/>
          <w:marRight w:val="0"/>
          <w:marTop w:val="0"/>
          <w:marBottom w:val="0"/>
          <w:divBdr>
            <w:top w:val="none" w:sz="0" w:space="0" w:color="auto"/>
            <w:left w:val="none" w:sz="0" w:space="0" w:color="auto"/>
            <w:bottom w:val="none" w:sz="0" w:space="0" w:color="auto"/>
            <w:right w:val="none" w:sz="0" w:space="0" w:color="auto"/>
          </w:divBdr>
        </w:div>
        <w:div w:id="1181512227">
          <w:marLeft w:val="446"/>
          <w:marRight w:val="0"/>
          <w:marTop w:val="0"/>
          <w:marBottom w:val="0"/>
          <w:divBdr>
            <w:top w:val="none" w:sz="0" w:space="0" w:color="auto"/>
            <w:left w:val="none" w:sz="0" w:space="0" w:color="auto"/>
            <w:bottom w:val="none" w:sz="0" w:space="0" w:color="auto"/>
            <w:right w:val="none" w:sz="0" w:space="0" w:color="auto"/>
          </w:divBdr>
        </w:div>
        <w:div w:id="1890799653">
          <w:marLeft w:val="446"/>
          <w:marRight w:val="0"/>
          <w:marTop w:val="0"/>
          <w:marBottom w:val="0"/>
          <w:divBdr>
            <w:top w:val="none" w:sz="0" w:space="0" w:color="auto"/>
            <w:left w:val="none" w:sz="0" w:space="0" w:color="auto"/>
            <w:bottom w:val="none" w:sz="0" w:space="0" w:color="auto"/>
            <w:right w:val="none" w:sz="0" w:space="0" w:color="auto"/>
          </w:divBdr>
        </w:div>
        <w:div w:id="134488893">
          <w:marLeft w:val="446"/>
          <w:marRight w:val="0"/>
          <w:marTop w:val="0"/>
          <w:marBottom w:val="0"/>
          <w:divBdr>
            <w:top w:val="none" w:sz="0" w:space="0" w:color="auto"/>
            <w:left w:val="none" w:sz="0" w:space="0" w:color="auto"/>
            <w:bottom w:val="none" w:sz="0" w:space="0" w:color="auto"/>
            <w:right w:val="none" w:sz="0" w:space="0" w:color="auto"/>
          </w:divBdr>
        </w:div>
        <w:div w:id="1584952016">
          <w:marLeft w:val="446"/>
          <w:marRight w:val="0"/>
          <w:marTop w:val="0"/>
          <w:marBottom w:val="0"/>
          <w:divBdr>
            <w:top w:val="none" w:sz="0" w:space="0" w:color="auto"/>
            <w:left w:val="none" w:sz="0" w:space="0" w:color="auto"/>
            <w:bottom w:val="none" w:sz="0" w:space="0" w:color="auto"/>
            <w:right w:val="none" w:sz="0" w:space="0" w:color="auto"/>
          </w:divBdr>
        </w:div>
        <w:div w:id="110630520">
          <w:marLeft w:val="446"/>
          <w:marRight w:val="0"/>
          <w:marTop w:val="0"/>
          <w:marBottom w:val="0"/>
          <w:divBdr>
            <w:top w:val="none" w:sz="0" w:space="0" w:color="auto"/>
            <w:left w:val="none" w:sz="0" w:space="0" w:color="auto"/>
            <w:bottom w:val="none" w:sz="0" w:space="0" w:color="auto"/>
            <w:right w:val="none" w:sz="0" w:space="0" w:color="auto"/>
          </w:divBdr>
        </w:div>
        <w:div w:id="373119090">
          <w:marLeft w:val="446"/>
          <w:marRight w:val="0"/>
          <w:marTop w:val="0"/>
          <w:marBottom w:val="0"/>
          <w:divBdr>
            <w:top w:val="none" w:sz="0" w:space="0" w:color="auto"/>
            <w:left w:val="none" w:sz="0" w:space="0" w:color="auto"/>
            <w:bottom w:val="none" w:sz="0" w:space="0" w:color="auto"/>
            <w:right w:val="none" w:sz="0" w:space="0" w:color="auto"/>
          </w:divBdr>
        </w:div>
        <w:div w:id="1065373204">
          <w:marLeft w:val="446"/>
          <w:marRight w:val="0"/>
          <w:marTop w:val="0"/>
          <w:marBottom w:val="0"/>
          <w:divBdr>
            <w:top w:val="none" w:sz="0" w:space="0" w:color="auto"/>
            <w:left w:val="none" w:sz="0" w:space="0" w:color="auto"/>
            <w:bottom w:val="none" w:sz="0" w:space="0" w:color="auto"/>
            <w:right w:val="none" w:sz="0" w:space="0" w:color="auto"/>
          </w:divBdr>
        </w:div>
        <w:div w:id="1933781820">
          <w:marLeft w:val="446"/>
          <w:marRight w:val="0"/>
          <w:marTop w:val="0"/>
          <w:marBottom w:val="0"/>
          <w:divBdr>
            <w:top w:val="none" w:sz="0" w:space="0" w:color="auto"/>
            <w:left w:val="none" w:sz="0" w:space="0" w:color="auto"/>
            <w:bottom w:val="none" w:sz="0" w:space="0" w:color="auto"/>
            <w:right w:val="none" w:sz="0" w:space="0" w:color="auto"/>
          </w:divBdr>
        </w:div>
      </w:divsChild>
    </w:div>
    <w:div w:id="1085343866">
      <w:bodyDiv w:val="1"/>
      <w:marLeft w:val="0"/>
      <w:marRight w:val="0"/>
      <w:marTop w:val="0"/>
      <w:marBottom w:val="0"/>
      <w:divBdr>
        <w:top w:val="none" w:sz="0" w:space="0" w:color="auto"/>
        <w:left w:val="none" w:sz="0" w:space="0" w:color="auto"/>
        <w:bottom w:val="none" w:sz="0" w:space="0" w:color="auto"/>
        <w:right w:val="none" w:sz="0" w:space="0" w:color="auto"/>
      </w:divBdr>
      <w:divsChild>
        <w:div w:id="1032725665">
          <w:marLeft w:val="1080"/>
          <w:marRight w:val="0"/>
          <w:marTop w:val="75"/>
          <w:marBottom w:val="0"/>
          <w:divBdr>
            <w:top w:val="none" w:sz="0" w:space="0" w:color="auto"/>
            <w:left w:val="none" w:sz="0" w:space="0" w:color="auto"/>
            <w:bottom w:val="none" w:sz="0" w:space="0" w:color="auto"/>
            <w:right w:val="none" w:sz="0" w:space="0" w:color="auto"/>
          </w:divBdr>
        </w:div>
        <w:div w:id="2027750586">
          <w:marLeft w:val="1080"/>
          <w:marRight w:val="0"/>
          <w:marTop w:val="75"/>
          <w:marBottom w:val="0"/>
          <w:divBdr>
            <w:top w:val="none" w:sz="0" w:space="0" w:color="auto"/>
            <w:left w:val="none" w:sz="0" w:space="0" w:color="auto"/>
            <w:bottom w:val="none" w:sz="0" w:space="0" w:color="auto"/>
            <w:right w:val="none" w:sz="0" w:space="0" w:color="auto"/>
          </w:divBdr>
        </w:div>
        <w:div w:id="274168691">
          <w:marLeft w:val="1080"/>
          <w:marRight w:val="0"/>
          <w:marTop w:val="75"/>
          <w:marBottom w:val="0"/>
          <w:divBdr>
            <w:top w:val="none" w:sz="0" w:space="0" w:color="auto"/>
            <w:left w:val="none" w:sz="0" w:space="0" w:color="auto"/>
            <w:bottom w:val="none" w:sz="0" w:space="0" w:color="auto"/>
            <w:right w:val="none" w:sz="0" w:space="0" w:color="auto"/>
          </w:divBdr>
        </w:div>
        <w:div w:id="68885726">
          <w:marLeft w:val="1080"/>
          <w:marRight w:val="0"/>
          <w:marTop w:val="75"/>
          <w:marBottom w:val="0"/>
          <w:divBdr>
            <w:top w:val="none" w:sz="0" w:space="0" w:color="auto"/>
            <w:left w:val="none" w:sz="0" w:space="0" w:color="auto"/>
            <w:bottom w:val="none" w:sz="0" w:space="0" w:color="auto"/>
            <w:right w:val="none" w:sz="0" w:space="0" w:color="auto"/>
          </w:divBdr>
        </w:div>
        <w:div w:id="889608037">
          <w:marLeft w:val="1080"/>
          <w:marRight w:val="0"/>
          <w:marTop w:val="75"/>
          <w:marBottom w:val="0"/>
          <w:divBdr>
            <w:top w:val="none" w:sz="0" w:space="0" w:color="auto"/>
            <w:left w:val="none" w:sz="0" w:space="0" w:color="auto"/>
            <w:bottom w:val="none" w:sz="0" w:space="0" w:color="auto"/>
            <w:right w:val="none" w:sz="0" w:space="0" w:color="auto"/>
          </w:divBdr>
        </w:div>
        <w:div w:id="2092701035">
          <w:marLeft w:val="1080"/>
          <w:marRight w:val="0"/>
          <w:marTop w:val="75"/>
          <w:marBottom w:val="0"/>
          <w:divBdr>
            <w:top w:val="none" w:sz="0" w:space="0" w:color="auto"/>
            <w:left w:val="none" w:sz="0" w:space="0" w:color="auto"/>
            <w:bottom w:val="none" w:sz="0" w:space="0" w:color="auto"/>
            <w:right w:val="none" w:sz="0" w:space="0" w:color="auto"/>
          </w:divBdr>
        </w:div>
        <w:div w:id="1115712662">
          <w:marLeft w:val="1080"/>
          <w:marRight w:val="0"/>
          <w:marTop w:val="75"/>
          <w:marBottom w:val="0"/>
          <w:divBdr>
            <w:top w:val="none" w:sz="0" w:space="0" w:color="auto"/>
            <w:left w:val="none" w:sz="0" w:space="0" w:color="auto"/>
            <w:bottom w:val="none" w:sz="0" w:space="0" w:color="auto"/>
            <w:right w:val="none" w:sz="0" w:space="0" w:color="auto"/>
          </w:divBdr>
        </w:div>
        <w:div w:id="2093818589">
          <w:marLeft w:val="1080"/>
          <w:marRight w:val="0"/>
          <w:marTop w:val="75"/>
          <w:marBottom w:val="0"/>
          <w:divBdr>
            <w:top w:val="none" w:sz="0" w:space="0" w:color="auto"/>
            <w:left w:val="none" w:sz="0" w:space="0" w:color="auto"/>
            <w:bottom w:val="none" w:sz="0" w:space="0" w:color="auto"/>
            <w:right w:val="none" w:sz="0" w:space="0" w:color="auto"/>
          </w:divBdr>
        </w:div>
        <w:div w:id="1071804863">
          <w:marLeft w:val="1080"/>
          <w:marRight w:val="0"/>
          <w:marTop w:val="75"/>
          <w:marBottom w:val="0"/>
          <w:divBdr>
            <w:top w:val="none" w:sz="0" w:space="0" w:color="auto"/>
            <w:left w:val="none" w:sz="0" w:space="0" w:color="auto"/>
            <w:bottom w:val="none" w:sz="0" w:space="0" w:color="auto"/>
            <w:right w:val="none" w:sz="0" w:space="0" w:color="auto"/>
          </w:divBdr>
        </w:div>
        <w:div w:id="423304883">
          <w:marLeft w:val="1080"/>
          <w:marRight w:val="0"/>
          <w:marTop w:val="75"/>
          <w:marBottom w:val="0"/>
          <w:divBdr>
            <w:top w:val="none" w:sz="0" w:space="0" w:color="auto"/>
            <w:left w:val="none" w:sz="0" w:space="0" w:color="auto"/>
            <w:bottom w:val="none" w:sz="0" w:space="0" w:color="auto"/>
            <w:right w:val="none" w:sz="0" w:space="0" w:color="auto"/>
          </w:divBdr>
        </w:div>
      </w:divsChild>
    </w:div>
    <w:div w:id="1136608185">
      <w:bodyDiv w:val="1"/>
      <w:marLeft w:val="0"/>
      <w:marRight w:val="0"/>
      <w:marTop w:val="0"/>
      <w:marBottom w:val="0"/>
      <w:divBdr>
        <w:top w:val="none" w:sz="0" w:space="0" w:color="auto"/>
        <w:left w:val="none" w:sz="0" w:space="0" w:color="auto"/>
        <w:bottom w:val="none" w:sz="0" w:space="0" w:color="auto"/>
        <w:right w:val="none" w:sz="0" w:space="0" w:color="auto"/>
      </w:divBdr>
      <w:divsChild>
        <w:div w:id="1714230208">
          <w:marLeft w:val="446"/>
          <w:marRight w:val="0"/>
          <w:marTop w:val="0"/>
          <w:marBottom w:val="0"/>
          <w:divBdr>
            <w:top w:val="none" w:sz="0" w:space="0" w:color="auto"/>
            <w:left w:val="none" w:sz="0" w:space="0" w:color="auto"/>
            <w:bottom w:val="none" w:sz="0" w:space="0" w:color="auto"/>
            <w:right w:val="none" w:sz="0" w:space="0" w:color="auto"/>
          </w:divBdr>
        </w:div>
        <w:div w:id="801970236">
          <w:marLeft w:val="446"/>
          <w:marRight w:val="0"/>
          <w:marTop w:val="0"/>
          <w:marBottom w:val="0"/>
          <w:divBdr>
            <w:top w:val="none" w:sz="0" w:space="0" w:color="auto"/>
            <w:left w:val="none" w:sz="0" w:space="0" w:color="auto"/>
            <w:bottom w:val="none" w:sz="0" w:space="0" w:color="auto"/>
            <w:right w:val="none" w:sz="0" w:space="0" w:color="auto"/>
          </w:divBdr>
        </w:div>
      </w:divsChild>
    </w:div>
    <w:div w:id="15450178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millennialpastor.ca/2020/05/26/so-your-church-is-opening-up-after-covid-19-closures-it-wont-be-what-you-are-hoping-for/" TargetMode="External"/><Relationship Id="rId21" Type="http://schemas.openxmlformats.org/officeDocument/2006/relationships/image" Target="media/image14.jpeg"/><Relationship Id="rId34" Type="http://schemas.openxmlformats.org/officeDocument/2006/relationships/hyperlink" Target="https://www.ccarnet.org/ccar-urj-guidelines-on-values-based-decision-making-returning-to-in-person-gatherings-covid-19/" TargetMode="External"/><Relationship Id="rId42" Type="http://schemas.openxmlformats.org/officeDocument/2006/relationships/hyperlink" Target="https://www.theatlantic.com/health/archive/2020/06/choir-practice-during-pandemic/612868/"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ccarnet.org/ccar-urj-guidelines-on-values-based-decision-making-returning-to-in-person-gatherings-covid-19/"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rabbinicalassembly.org/sites/default/files/2020-04/COVIDvaluesstatementApril2020logo.pdf" TargetMode="External"/><Relationship Id="rId37" Type="http://schemas.openxmlformats.org/officeDocument/2006/relationships/hyperlink" Target="https://www.rabbinicalassembly.org/sites/default/files/2020-04/COVIDvaluesstatementApril2020logo.pdf" TargetMode="External"/><Relationship Id="rId40" Type="http://schemas.openxmlformats.org/officeDocument/2006/relationships/hyperlink" Target="https://www.nytimes.com/2020/06/09/arts/music/choirs-singing-coronavirus-safe.html?referringSource=articleShare&amp;fbclid=IwAR30AF4hfikt4J9a2QTkeGx_GcbSnSCykX5c79VCAx73ikh-Gq37hDzDxCM" TargetMode="External"/><Relationship Id="rId45" Type="http://schemas.openxmlformats.org/officeDocument/2006/relationships/hyperlink" Target="https://www.oca.org/reflections/misc-authors/what-covid-19-means-for-singing-in-church"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reconstructingjudaism.org/center-jewish-ethics/coronavirus" TargetMode="External"/><Relationship Id="rId44" Type="http://schemas.openxmlformats.org/officeDocument/2006/relationships/hyperlink" Target="https://www.emoryhealthcare.org/centers-programs/voice-center/covid-updates-choral-singers.pdf"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www.reconstructingjudaism.org/news/reopening-our-institutions" TargetMode="External"/><Relationship Id="rId35" Type="http://schemas.openxmlformats.org/officeDocument/2006/relationships/hyperlink" Target="https://www.reconstructingjudaism.org/news/reopening-our-institutions" TargetMode="External"/><Relationship Id="rId43" Type="http://schemas.openxmlformats.org/officeDocument/2006/relationships/hyperlink" Target="https://www.inquirer.com/arts/choir-coronavirus-covid-19-cdc-report-philadelphia-mother-bethel-the-crossing-reaction-20200517.html"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ou.org/assets/OU-Guidance-To-Shuls-And-Communities-5-8-2020_F-1.pdf" TargetMode="External"/><Relationship Id="rId38" Type="http://schemas.openxmlformats.org/officeDocument/2006/relationships/hyperlink" Target="https://www.ou.org/assets/OU-Guidance-To-Shuls-And-Communities-5-8-2020_F-1.pdf" TargetMode="External"/><Relationship Id="rId46" Type="http://schemas.openxmlformats.org/officeDocument/2006/relationships/hyperlink" Target="https://www.cdc.gov/mmwr/volumes/69/wr/mm6919e6.htm" TargetMode="External"/><Relationship Id="rId20" Type="http://schemas.openxmlformats.org/officeDocument/2006/relationships/image" Target="media/image13.png"/><Relationship Id="rId41" Type="http://schemas.openxmlformats.org/officeDocument/2006/relationships/hyperlink" Target="https://focus.masseyeandear.org/is-singing-in-a-choir-safe-during-covid-19-a-voice-expert-explains-the-ris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securecommunitynetwork.org/resumption-of-operations-and-organizational-reopening-working-group" TargetMode="External"/><Relationship Id="rId36" Type="http://schemas.openxmlformats.org/officeDocument/2006/relationships/hyperlink" Target="https://www.reconstructingjudaism.org/center-jewish-ethics/coronavirus"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sin\Downloads\URJletterhead_April2017_color.dotx" TargetMode="External"/></Relationships>
</file>

<file path=word/theme/theme1.xml><?xml version="1.0" encoding="utf-8"?>
<a:theme xmlns:a="http://schemas.openxmlformats.org/drawingml/2006/main" name="Office Theme">
  <a:themeElements>
    <a:clrScheme name="URJ Branding">
      <a:dk1>
        <a:sysClr val="windowText" lastClr="000000"/>
      </a:dk1>
      <a:lt1>
        <a:sysClr val="window" lastClr="FFFFFF"/>
      </a:lt1>
      <a:dk2>
        <a:srgbClr val="1F497D"/>
      </a:dk2>
      <a:lt2>
        <a:srgbClr val="EEECE1"/>
      </a:lt2>
      <a:accent1>
        <a:srgbClr val="F47B20"/>
      </a:accent1>
      <a:accent2>
        <a:srgbClr val="DB0962"/>
      </a:accent2>
      <a:accent3>
        <a:srgbClr val="00A4E4"/>
      </a:accent3>
      <a:accent4>
        <a:srgbClr val="8DC63F"/>
      </a:accent4>
      <a:accent5>
        <a:srgbClr val="F5C006"/>
      </a:accent5>
      <a:accent6>
        <a:srgbClr val="005A9C"/>
      </a:accent6>
      <a:hlink>
        <a:srgbClr val="005A9C"/>
      </a:hlink>
      <a:folHlink>
        <a:srgbClr val="DB096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0AB84-1E32-4C46-8F01-C816DFA2A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URJletterhead_April2017_color</Template>
  <TotalTime>2196</TotalTime>
  <Pages>19</Pages>
  <Words>4943</Words>
  <Characters>28178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URJ</Company>
  <LinksUpToDate>false</LinksUpToDate>
  <CharactersWithSpaces>33055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Asin, Amy</dc:creator>
  <cp:keywords/>
  <dc:description/>
  <cp:lastModifiedBy>Razie</cp:lastModifiedBy>
  <cp:revision>195</cp:revision>
  <dcterms:created xsi:type="dcterms:W3CDTF">2020-06-15T04:02:00Z</dcterms:created>
  <dcterms:modified xsi:type="dcterms:W3CDTF">2020-06-22T18:35:00Z</dcterms:modified>
</cp:coreProperties>
</file>